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29FC0" w14:textId="580904C9" w:rsidR="004D22CE" w:rsidRDefault="0040313B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029FCB" wp14:editId="03A47AD6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1822826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29FD1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US"/>
                              </w:rPr>
                              <w:drawing>
                                <wp:inline distT="0" distB="0" distL="0" distR="0" wp14:anchorId="22029FDA" wp14:editId="22029FDB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22029FD2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22029FD3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22029FD6" w14:textId="339ED519" w:rsidR="00AB568E" w:rsidRPr="007F7A39" w:rsidRDefault="00AB568E" w:rsidP="00336BB3">
                            <w:pPr>
                              <w:ind w:left="4320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  <w:p w14:paraId="22029FD7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22029FD8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029F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2029FD1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US"/>
                        </w:rPr>
                        <w:drawing>
                          <wp:inline distT="0" distB="0" distL="0" distR="0" wp14:anchorId="22029FDA" wp14:editId="22029FDB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22029FD2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22029FD3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22029FD6" w14:textId="339ED519" w:rsidR="00AB568E" w:rsidRPr="007F7A39" w:rsidRDefault="00AB568E" w:rsidP="00336BB3">
                      <w:pPr>
                        <w:ind w:left="4320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</w:p>
                    <w:p w14:paraId="22029FD7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22029FD8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22029FC1" w14:textId="2C164F56" w:rsidR="004D22CE" w:rsidRDefault="0040313B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029FCC" wp14:editId="26C3440C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81632479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29FD9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29FCC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22029FD9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22029FC2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2029FC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2029FC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2029FC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2029FC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3A8BE7D" w14:textId="2B2FE39E" w:rsidR="004C6BF5" w:rsidRDefault="0040313B" w:rsidP="004C6BF5">
      <w:pPr>
        <w:jc w:val="both"/>
        <w:rPr>
          <w:rFonts w:ascii="Frutiger 45 Light" w:hAnsi="Frutiger 45 Ligh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AE58C8" wp14:editId="307FA028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0" t="0" r="0" b="0"/>
                <wp:wrapNone/>
                <wp:docPr id="15265601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3EB1E5" w14:textId="77777777" w:rsidR="004C6BF5" w:rsidRDefault="004C6BF5" w:rsidP="004C6BF5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4816FE5E" wp14:editId="352938E9">
                                  <wp:extent cx="2240280" cy="1299845"/>
                                  <wp:effectExtent l="19050" t="0" r="7620" b="0"/>
                                  <wp:docPr id="1745242795" name="Picture 1745242795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04B2E40" w14:textId="1FB95B59" w:rsidR="004C6BF5" w:rsidRPr="003D7ACF" w:rsidRDefault="004C6BF5" w:rsidP="003D7ACF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36450028" w14:textId="61053E52" w:rsidR="004C6BF5" w:rsidRPr="003D7ACF" w:rsidRDefault="004C6BF5" w:rsidP="003D7ACF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E58C8" id="Text Box 1" o:spid="_x0000_s1028" type="#_x0000_t202" style="position:absolute;left:0;text-align:left;margin-left:4pt;margin-top:23.65pt;width:469.3pt;height:15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/wulv90AAAAIAQAADwAAAAAAAAAAAAAAAAA8BAAAZHJzL2Rvd25yZXYueG1sUEsF&#10;BgAAAAAEAAQA8wAAAEYFAAAAAA==&#10;" filled="f" stroked="f">
                <v:textbox>
                  <w:txbxContent>
                    <w:p w14:paraId="113EB1E5" w14:textId="77777777" w:rsidR="004C6BF5" w:rsidRDefault="004C6BF5" w:rsidP="004C6BF5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4816FE5E" wp14:editId="352938E9">
                            <wp:extent cx="2240280" cy="1299845"/>
                            <wp:effectExtent l="19050" t="0" r="7620" b="0"/>
                            <wp:docPr id="1745242795" name="Picture 1745242795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04B2E40" w14:textId="1FB95B59" w:rsidR="004C6BF5" w:rsidRPr="003D7ACF" w:rsidRDefault="004C6BF5" w:rsidP="003D7ACF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36450028" w14:textId="61053E52" w:rsidR="004C6BF5" w:rsidRPr="003D7ACF" w:rsidRDefault="004C6BF5" w:rsidP="003D7ACF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BA0ABA9" w14:textId="77777777" w:rsidR="004C6BF5" w:rsidRDefault="004C6BF5" w:rsidP="004C6BF5">
      <w:pPr>
        <w:jc w:val="center"/>
        <w:rPr>
          <w:rFonts w:ascii="Arial" w:hAnsi="Arial" w:cs="Arial"/>
          <w:b/>
          <w:sz w:val="20"/>
          <w:szCs w:val="20"/>
        </w:rPr>
      </w:pPr>
    </w:p>
    <w:p w14:paraId="1DE63B9A" w14:textId="77777777" w:rsidR="004C6BF5" w:rsidRDefault="004C6BF5" w:rsidP="004C6BF5">
      <w:pPr>
        <w:jc w:val="center"/>
        <w:rPr>
          <w:rFonts w:ascii="Arial" w:hAnsi="Arial" w:cs="Arial"/>
          <w:b/>
          <w:sz w:val="20"/>
          <w:szCs w:val="20"/>
        </w:rPr>
      </w:pPr>
    </w:p>
    <w:p w14:paraId="2489482E" w14:textId="77777777" w:rsidR="004C6BF5" w:rsidRDefault="004C6BF5" w:rsidP="004C6BF5">
      <w:pPr>
        <w:jc w:val="center"/>
        <w:rPr>
          <w:rFonts w:ascii="Arial" w:hAnsi="Arial" w:cs="Arial"/>
          <w:b/>
          <w:sz w:val="20"/>
          <w:szCs w:val="20"/>
        </w:rPr>
      </w:pPr>
    </w:p>
    <w:p w14:paraId="41A2E042" w14:textId="77777777" w:rsidR="004C6BF5" w:rsidRDefault="004C6BF5" w:rsidP="004C6BF5">
      <w:pPr>
        <w:jc w:val="center"/>
        <w:rPr>
          <w:rFonts w:ascii="Arial" w:hAnsi="Arial" w:cs="Arial"/>
          <w:b/>
          <w:sz w:val="20"/>
          <w:szCs w:val="20"/>
        </w:rPr>
      </w:pPr>
    </w:p>
    <w:p w14:paraId="20820BC3" w14:textId="77777777" w:rsidR="004C6BF5" w:rsidRDefault="004C6BF5" w:rsidP="004C6BF5">
      <w:pPr>
        <w:jc w:val="center"/>
        <w:rPr>
          <w:rFonts w:ascii="Arial" w:hAnsi="Arial" w:cs="Arial"/>
          <w:b/>
          <w:sz w:val="20"/>
          <w:szCs w:val="20"/>
        </w:rPr>
      </w:pPr>
    </w:p>
    <w:p w14:paraId="3809EBC4" w14:textId="77777777" w:rsidR="004C6BF5" w:rsidRDefault="004C6BF5" w:rsidP="004C6BF5">
      <w:pPr>
        <w:jc w:val="center"/>
        <w:rPr>
          <w:rFonts w:ascii="Arial" w:hAnsi="Arial" w:cs="Arial"/>
          <w:b/>
          <w:sz w:val="20"/>
          <w:szCs w:val="20"/>
        </w:rPr>
      </w:pPr>
    </w:p>
    <w:p w14:paraId="6FA69352" w14:textId="4E13FED0" w:rsidR="004C6BF5" w:rsidRDefault="004C6BF5" w:rsidP="004C6BF5">
      <w:pPr>
        <w:jc w:val="center"/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>
        <w:rPr>
          <w:rFonts w:ascii="Arial" w:hAnsi="Arial" w:cs="Arial"/>
          <w:b/>
          <w:sz w:val="20"/>
          <w:szCs w:val="20"/>
        </w:rPr>
        <w:t>CPD Forum</w:t>
      </w:r>
      <w:r w:rsidRPr="00FB25FA">
        <w:rPr>
          <w:rFonts w:ascii="Arial" w:hAnsi="Arial" w:cs="Arial"/>
          <w:b/>
          <w:sz w:val="20"/>
          <w:szCs w:val="20"/>
        </w:rPr>
        <w:t xml:space="preserve"> to take place at </w:t>
      </w:r>
      <w:r w:rsidRPr="00C97C2C">
        <w:rPr>
          <w:rFonts w:ascii="Arial" w:hAnsi="Arial" w:cs="Arial"/>
          <w:b/>
          <w:sz w:val="20"/>
          <w:szCs w:val="20"/>
        </w:rPr>
        <w:t>1</w:t>
      </w:r>
      <w:r w:rsidR="000B0F51">
        <w:rPr>
          <w:rFonts w:ascii="Arial" w:hAnsi="Arial" w:cs="Arial"/>
          <w:b/>
          <w:sz w:val="20"/>
          <w:szCs w:val="20"/>
        </w:rPr>
        <w:t>:00 – 3:00 pm</w:t>
      </w:r>
      <w:r w:rsidRPr="00C97C2C">
        <w:rPr>
          <w:rFonts w:ascii="Arial" w:hAnsi="Arial" w:cs="Arial"/>
          <w:b/>
          <w:sz w:val="20"/>
          <w:szCs w:val="20"/>
        </w:rPr>
        <w:t xml:space="preserve"> </w:t>
      </w:r>
      <w:r w:rsidRPr="00FB25FA">
        <w:rPr>
          <w:rFonts w:ascii="Arial" w:hAnsi="Arial" w:cs="Arial"/>
          <w:b/>
          <w:sz w:val="20"/>
          <w:szCs w:val="20"/>
        </w:rPr>
        <w:t xml:space="preserve">on </w:t>
      </w:r>
      <w:r>
        <w:rPr>
          <w:rFonts w:ascii="Arial" w:hAnsi="Arial" w:cs="Arial"/>
          <w:b/>
          <w:sz w:val="20"/>
          <w:szCs w:val="20"/>
        </w:rPr>
        <w:t xml:space="preserve">Wednesday </w:t>
      </w:r>
      <w:r w:rsidR="00177C1A">
        <w:rPr>
          <w:rFonts w:ascii="Arial" w:hAnsi="Arial" w:cs="Arial"/>
          <w:b/>
          <w:sz w:val="20"/>
          <w:szCs w:val="20"/>
        </w:rPr>
        <w:t>4</w:t>
      </w:r>
      <w:r w:rsidR="00177C1A" w:rsidRPr="00177C1A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177C1A">
        <w:rPr>
          <w:rFonts w:ascii="Arial" w:hAnsi="Arial" w:cs="Arial"/>
          <w:b/>
          <w:sz w:val="20"/>
          <w:szCs w:val="20"/>
        </w:rPr>
        <w:t xml:space="preserve"> November</w:t>
      </w:r>
      <w:r>
        <w:rPr>
          <w:rFonts w:ascii="Arial" w:hAnsi="Arial" w:cs="Arial"/>
          <w:b/>
          <w:sz w:val="20"/>
          <w:szCs w:val="20"/>
        </w:rPr>
        <w:t xml:space="preserve"> 2026</w:t>
      </w:r>
    </w:p>
    <w:p w14:paraId="609898A6" w14:textId="77777777" w:rsidR="00177C1A" w:rsidRDefault="00177C1A" w:rsidP="004C6BF5">
      <w:pPr>
        <w:jc w:val="center"/>
        <w:rPr>
          <w:rFonts w:ascii="Arial" w:hAnsi="Arial" w:cs="Arial"/>
          <w:b/>
          <w:sz w:val="20"/>
          <w:szCs w:val="20"/>
        </w:rPr>
      </w:pPr>
    </w:p>
    <w:p w14:paraId="7CB48138" w14:textId="19FED529" w:rsidR="00177C1A" w:rsidRDefault="00177C1A" w:rsidP="004C6BF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Online by MS Teams</w:t>
      </w:r>
    </w:p>
    <w:p w14:paraId="33322EF6" w14:textId="77777777" w:rsidR="003D7ACF" w:rsidRPr="003D7ACF" w:rsidRDefault="003D7ACF" w:rsidP="003D7ACF">
      <w:pPr>
        <w:jc w:val="center"/>
        <w:rPr>
          <w:rFonts w:ascii="Arial" w:hAnsi="Arial" w:cs="Arial"/>
          <w:b/>
          <w:sz w:val="20"/>
          <w:szCs w:val="20"/>
          <w:lang w:val="en-US"/>
        </w:rPr>
      </w:pPr>
      <w:hyperlink r:id="rId12" w:tooltip="Meeting join" w:history="1">
        <w:r w:rsidRPr="003D7ACF">
          <w:rPr>
            <w:rStyle w:val="Hyperlink"/>
            <w:rFonts w:ascii="Arial" w:hAnsi="Arial" w:cs="Arial"/>
            <w:b/>
            <w:sz w:val="20"/>
            <w:szCs w:val="20"/>
            <w:lang w:val="en-US"/>
          </w:rPr>
          <w:t>https://teams.microsoft.com/meet/380192415673254?p=leC6P2IAi8BH6mZzrY</w:t>
        </w:r>
      </w:hyperlink>
      <w:r w:rsidRPr="003D7ACF"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274054B5" w14:textId="77777777" w:rsidR="003D7ACF" w:rsidRPr="003D7ACF" w:rsidRDefault="003D7ACF" w:rsidP="003D7ACF">
      <w:pPr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3D7ACF">
        <w:rPr>
          <w:rFonts w:ascii="Arial" w:hAnsi="Arial" w:cs="Arial"/>
          <w:b/>
          <w:sz w:val="20"/>
          <w:szCs w:val="20"/>
          <w:lang w:val="en-US"/>
        </w:rPr>
        <w:t xml:space="preserve">Meeting ID: 380 192 415 673 254 </w:t>
      </w:r>
    </w:p>
    <w:p w14:paraId="646E97D0" w14:textId="640E548D" w:rsidR="004C6BF5" w:rsidRPr="003D7ACF" w:rsidRDefault="003D7ACF" w:rsidP="003D7ACF">
      <w:pPr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3D7ACF">
        <w:rPr>
          <w:rFonts w:ascii="Arial" w:hAnsi="Arial" w:cs="Arial"/>
          <w:b/>
          <w:sz w:val="20"/>
          <w:szCs w:val="20"/>
          <w:lang w:val="en-US"/>
        </w:rPr>
        <w:t xml:space="preserve">Passcode: CX9C6GU7 </w:t>
      </w:r>
    </w:p>
    <w:p w14:paraId="66DABB49" w14:textId="77777777" w:rsidR="004C6BF5" w:rsidRPr="00FB25FA" w:rsidRDefault="004C6BF5" w:rsidP="004C6BF5">
      <w:pPr>
        <w:jc w:val="center"/>
        <w:rPr>
          <w:rFonts w:ascii="Arial" w:hAnsi="Arial" w:cs="Arial"/>
          <w:b/>
          <w:sz w:val="20"/>
          <w:szCs w:val="20"/>
        </w:rPr>
      </w:pPr>
    </w:p>
    <w:p w14:paraId="704FD741" w14:textId="77777777" w:rsidR="004C6BF5" w:rsidRPr="00FB25FA" w:rsidRDefault="004C6BF5" w:rsidP="004C6BF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4201BC7E" w14:textId="77777777" w:rsidR="004C6BF5" w:rsidRPr="00FB25FA" w:rsidRDefault="004C6BF5" w:rsidP="004C6BF5">
      <w:pPr>
        <w:jc w:val="center"/>
        <w:rPr>
          <w:rFonts w:ascii="Arial" w:hAnsi="Arial" w:cs="Arial"/>
          <w:b/>
          <w:sz w:val="20"/>
          <w:szCs w:val="20"/>
        </w:rPr>
      </w:pPr>
    </w:p>
    <w:p w14:paraId="57A90C8E" w14:textId="77777777" w:rsidR="004C6BF5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Welcome &amp; introduction</w:t>
      </w:r>
    </w:p>
    <w:p w14:paraId="0B539B2D" w14:textId="090E7C7D" w:rsidR="004C6BF5" w:rsidRPr="00681999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Symposium discussion:</w:t>
      </w:r>
      <w:r w:rsidRPr="000B0F51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3F1F26" w:rsidRPr="000B0F51">
        <w:rPr>
          <w:rFonts w:ascii="Arial" w:hAnsi="Arial" w:cs="Arial"/>
          <w:bCs/>
          <w:i/>
          <w:iCs/>
          <w:sz w:val="20"/>
          <w:szCs w:val="20"/>
        </w:rPr>
        <w:t>Professor Caroline Daly (UCL, IoE)</w:t>
      </w:r>
      <w:r w:rsidR="000B0F51" w:rsidRPr="000B0F51">
        <w:rPr>
          <w:rFonts w:ascii="Arial" w:hAnsi="Arial" w:cs="Arial"/>
          <w:bCs/>
          <w:i/>
          <w:iCs/>
          <w:sz w:val="20"/>
          <w:szCs w:val="20"/>
        </w:rPr>
        <w:t xml:space="preserve"> - The Teaching Commission's report</w:t>
      </w:r>
    </w:p>
    <w:p w14:paraId="62FB373A" w14:textId="77777777" w:rsidR="004C6BF5" w:rsidRPr="00681999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Minutes of the previous meeting</w:t>
      </w:r>
      <w:r>
        <w:rPr>
          <w:rFonts w:ascii="Arial" w:hAnsi="Arial" w:cs="Arial"/>
          <w:b/>
          <w:sz w:val="20"/>
          <w:szCs w:val="20"/>
        </w:rPr>
        <w:t xml:space="preserve"> and m</w:t>
      </w:r>
      <w:r w:rsidRPr="00681999">
        <w:rPr>
          <w:rFonts w:ascii="Arial" w:hAnsi="Arial" w:cs="Arial"/>
          <w:b/>
          <w:sz w:val="20"/>
          <w:szCs w:val="20"/>
        </w:rPr>
        <w:t>atters arising</w:t>
      </w:r>
    </w:p>
    <w:p w14:paraId="5A828D2D" w14:textId="77777777" w:rsidR="004C6BF5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updates</w:t>
      </w:r>
    </w:p>
    <w:p w14:paraId="5D6EE0C5" w14:textId="77777777" w:rsidR="004C6BF5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ECF Updates </w:t>
      </w:r>
    </w:p>
    <w:p w14:paraId="01B1D537" w14:textId="77777777" w:rsidR="004C6BF5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NPQ Updates </w:t>
      </w:r>
    </w:p>
    <w:p w14:paraId="1E4D44D2" w14:textId="77777777" w:rsidR="004C6BF5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PG Updates </w:t>
      </w:r>
    </w:p>
    <w:p w14:paraId="1555FBB8" w14:textId="77777777" w:rsidR="004C6BF5" w:rsidRPr="00FB25FA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Apprenticeships </w:t>
      </w:r>
    </w:p>
    <w:p w14:paraId="1EA67AA4" w14:textId="77777777" w:rsidR="004C6BF5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Updates on CPD Forum Sub-Committees: </w:t>
      </w:r>
    </w:p>
    <w:p w14:paraId="73BBB347" w14:textId="620F30B8" w:rsidR="004C6BF5" w:rsidRDefault="004C6BF5" w:rsidP="004C6BF5">
      <w:pPr>
        <w:pStyle w:val="ListParagraph"/>
        <w:numPr>
          <w:ilvl w:val="1"/>
          <w:numId w:val="4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Teacher Educator </w:t>
      </w:r>
      <w:r w:rsidR="003D7ACF">
        <w:rPr>
          <w:rFonts w:ascii="Arial" w:hAnsi="Arial" w:cs="Arial"/>
          <w:b/>
          <w:sz w:val="20"/>
          <w:szCs w:val="20"/>
        </w:rPr>
        <w:t>Positioning -</w:t>
      </w:r>
      <w:r>
        <w:rPr>
          <w:rFonts w:ascii="Arial" w:hAnsi="Arial" w:cs="Arial"/>
          <w:b/>
          <w:sz w:val="20"/>
          <w:szCs w:val="20"/>
        </w:rPr>
        <w:t xml:space="preserve"> Lizana Oberholzer and David Littlefair</w:t>
      </w:r>
    </w:p>
    <w:p w14:paraId="02D9927F" w14:textId="77777777" w:rsidR="004C6BF5" w:rsidRPr="00FB25FA" w:rsidRDefault="004C6BF5" w:rsidP="004C6BF5">
      <w:pPr>
        <w:pStyle w:val="ListParagraph"/>
        <w:numPr>
          <w:ilvl w:val="1"/>
          <w:numId w:val="4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Sustainability and Climate Conscious Sub-committee – Paul Vare </w:t>
      </w:r>
    </w:p>
    <w:p w14:paraId="6FD5D498" w14:textId="77777777" w:rsidR="004C6BF5" w:rsidRPr="00FB25FA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UCET issues:</w:t>
      </w:r>
    </w:p>
    <w:p w14:paraId="7949CFD7" w14:textId="77777777" w:rsidR="004C6BF5" w:rsidRDefault="004C6BF5" w:rsidP="004C6BF5">
      <w:pPr>
        <w:pStyle w:val="ListParagraph"/>
        <w:numPr>
          <w:ilvl w:val="1"/>
          <w:numId w:val="4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</w:t>
      </w:r>
    </w:p>
    <w:p w14:paraId="5B37C076" w14:textId="77777777" w:rsidR="004C6BF5" w:rsidRPr="00C34054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Policy Updates </w:t>
      </w:r>
    </w:p>
    <w:p w14:paraId="04DF56DF" w14:textId="77777777" w:rsidR="004C6BF5" w:rsidRPr="00FB25FA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>Any other business</w:t>
      </w:r>
    </w:p>
    <w:p w14:paraId="071460FD" w14:textId="77777777" w:rsidR="004C6BF5" w:rsidRPr="00FB25FA" w:rsidRDefault="004C6BF5" w:rsidP="004C6BF5">
      <w:pPr>
        <w:pStyle w:val="ListParagraph"/>
        <w:numPr>
          <w:ilvl w:val="0"/>
          <w:numId w:val="45"/>
        </w:numPr>
        <w:rPr>
          <w:rFonts w:ascii="Arial" w:hAnsi="Arial" w:cs="Arial"/>
          <w:b/>
          <w:sz w:val="20"/>
          <w:szCs w:val="20"/>
        </w:rPr>
      </w:pPr>
      <w:r w:rsidRPr="00FB25FA">
        <w:rPr>
          <w:rFonts w:ascii="Arial" w:hAnsi="Arial" w:cs="Arial"/>
          <w:b/>
          <w:sz w:val="20"/>
          <w:szCs w:val="20"/>
        </w:rPr>
        <w:t xml:space="preserve">Date of next meeting: </w:t>
      </w:r>
      <w:r>
        <w:rPr>
          <w:rFonts w:ascii="Arial" w:hAnsi="Arial" w:cs="Arial"/>
          <w:b/>
          <w:sz w:val="20"/>
          <w:szCs w:val="20"/>
        </w:rPr>
        <w:t>tbc</w:t>
      </w:r>
    </w:p>
    <w:p w14:paraId="33D97153" w14:textId="77777777" w:rsidR="004C6BF5" w:rsidRPr="00FB25FA" w:rsidRDefault="004C6BF5" w:rsidP="004C6BF5">
      <w:pPr>
        <w:rPr>
          <w:rFonts w:ascii="Arial" w:hAnsi="Arial" w:cs="Arial"/>
          <w:b/>
          <w:sz w:val="20"/>
          <w:szCs w:val="20"/>
        </w:rPr>
      </w:pPr>
    </w:p>
    <w:p w14:paraId="37DD4575" w14:textId="77777777" w:rsidR="004C6BF5" w:rsidRPr="00FB25FA" w:rsidRDefault="004C6BF5" w:rsidP="004C6BF5">
      <w:pPr>
        <w:ind w:left="360"/>
        <w:rPr>
          <w:rFonts w:ascii="Arial" w:hAnsi="Arial" w:cs="Arial"/>
          <w:sz w:val="20"/>
          <w:szCs w:val="20"/>
        </w:rPr>
      </w:pPr>
      <w:r w:rsidRPr="00FB25FA">
        <w:rPr>
          <w:rFonts w:ascii="Arial" w:hAnsi="Arial" w:cs="Arial"/>
          <w:sz w:val="20"/>
          <w:szCs w:val="20"/>
          <w:u w:val="single"/>
        </w:rPr>
        <w:t>Supporting papers</w:t>
      </w:r>
    </w:p>
    <w:p w14:paraId="3EBE7E35" w14:textId="77777777" w:rsidR="004C6BF5" w:rsidRPr="00FB25FA" w:rsidRDefault="004C6BF5" w:rsidP="004C6BF5">
      <w:pPr>
        <w:ind w:left="360"/>
        <w:rPr>
          <w:rFonts w:ascii="Arial" w:hAnsi="Arial" w:cs="Arial"/>
          <w:sz w:val="20"/>
          <w:szCs w:val="20"/>
        </w:rPr>
      </w:pPr>
    </w:p>
    <w:p w14:paraId="2CFC95E4" w14:textId="27279A51" w:rsidR="004C6BF5" w:rsidRDefault="004C6BF5" w:rsidP="004C6BF5">
      <w:pPr>
        <w:pStyle w:val="ListParagraph"/>
        <w:numPr>
          <w:ilvl w:val="0"/>
          <w:numId w:val="4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Note </w:t>
      </w:r>
      <w:r w:rsidRPr="00FB25FA">
        <w:rPr>
          <w:rFonts w:ascii="Arial" w:hAnsi="Arial" w:cs="Arial"/>
          <w:sz w:val="20"/>
          <w:szCs w:val="20"/>
        </w:rPr>
        <w:t>of the</w:t>
      </w:r>
      <w:r w:rsidR="000B0F51">
        <w:rPr>
          <w:rFonts w:ascii="Arial" w:hAnsi="Arial" w:cs="Arial"/>
          <w:sz w:val="20"/>
          <w:szCs w:val="20"/>
        </w:rPr>
        <w:t xml:space="preserve"> May</w:t>
      </w:r>
      <w:r>
        <w:rPr>
          <w:rFonts w:ascii="Arial" w:hAnsi="Arial" w:cs="Arial"/>
          <w:sz w:val="20"/>
          <w:szCs w:val="20"/>
        </w:rPr>
        <w:t xml:space="preserve"> 2026 meeting</w:t>
      </w:r>
    </w:p>
    <w:p w14:paraId="06F0F8A2" w14:textId="7C8A3EDD" w:rsidR="000B0F51" w:rsidRDefault="000B0F51" w:rsidP="004C6BF5">
      <w:pPr>
        <w:pStyle w:val="ListParagraph"/>
        <w:numPr>
          <w:ilvl w:val="0"/>
          <w:numId w:val="4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Teaching Commission Report </w:t>
      </w:r>
    </w:p>
    <w:p w14:paraId="69C3A9B8" w14:textId="77777777" w:rsidR="004C6BF5" w:rsidRDefault="004C6BF5" w:rsidP="004C6BF5">
      <w:pPr>
        <w:pStyle w:val="ListParagraph"/>
        <w:numPr>
          <w:ilvl w:val="0"/>
          <w:numId w:val="4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blog details and links to published blogs</w:t>
      </w:r>
    </w:p>
    <w:p w14:paraId="3187C29A" w14:textId="77777777" w:rsidR="00336BB3" w:rsidRDefault="00336BB3" w:rsidP="00B6401E">
      <w:pPr>
        <w:jc w:val="center"/>
        <w:rPr>
          <w:rFonts w:ascii="Arial" w:hAnsi="Arial" w:cs="Arial"/>
          <w:b/>
          <w:sz w:val="20"/>
          <w:szCs w:val="20"/>
        </w:rPr>
      </w:pPr>
    </w:p>
    <w:sectPr w:rsidR="00336BB3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35DEA" w14:textId="77777777" w:rsidR="00E36FDD" w:rsidRDefault="00E36FDD">
      <w:r>
        <w:separator/>
      </w:r>
    </w:p>
  </w:endnote>
  <w:endnote w:type="continuationSeparator" w:id="0">
    <w:p w14:paraId="10693F81" w14:textId="77777777" w:rsidR="00E36FDD" w:rsidRDefault="00E36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A8427" w14:textId="77777777" w:rsidR="00E36FDD" w:rsidRDefault="00E36FDD">
      <w:r>
        <w:separator/>
      </w:r>
    </w:p>
  </w:footnote>
  <w:footnote w:type="continuationSeparator" w:id="0">
    <w:p w14:paraId="0588DF78" w14:textId="77777777" w:rsidR="00E36FDD" w:rsidRDefault="00E36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14B3"/>
    <w:multiLevelType w:val="hybridMultilevel"/>
    <w:tmpl w:val="FBD48830"/>
    <w:lvl w:ilvl="0" w:tplc="21D09C3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AF0ED1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C6A42E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6F2EED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BF207D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6A9B0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5B0816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02405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6E207D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F0BC7"/>
    <w:multiLevelType w:val="hybridMultilevel"/>
    <w:tmpl w:val="C592F950"/>
    <w:lvl w:ilvl="0" w:tplc="045EFF5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27C4C2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9B281B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976B3A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300E0D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D3C70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830F3F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D8D1C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22CAD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A8B04"/>
    <w:multiLevelType w:val="hybridMultilevel"/>
    <w:tmpl w:val="8D66161C"/>
    <w:lvl w:ilvl="0" w:tplc="A27E43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6982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32E3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20DD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254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88FC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A49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A9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5A6F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4E15F"/>
    <w:multiLevelType w:val="hybridMultilevel"/>
    <w:tmpl w:val="F25E879A"/>
    <w:lvl w:ilvl="0" w:tplc="9CCE18E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7D855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FDA61D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E12442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3F2A24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8460D3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8F6DCE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F099A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CFACF0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4122ED"/>
    <w:multiLevelType w:val="hybridMultilevel"/>
    <w:tmpl w:val="04383784"/>
    <w:lvl w:ilvl="0" w:tplc="0DCA7E7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E20D1E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172BE6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AA6796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86870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C4E757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C26F67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5A8360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50C26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A3D596"/>
    <w:multiLevelType w:val="hybridMultilevel"/>
    <w:tmpl w:val="FF10D6EC"/>
    <w:lvl w:ilvl="0" w:tplc="CF7E8BB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41E64A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CC2A05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33CD58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E42110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A924B0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CA2678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D8C60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6361BF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A1F28D"/>
    <w:multiLevelType w:val="hybridMultilevel"/>
    <w:tmpl w:val="840AE1A6"/>
    <w:lvl w:ilvl="0" w:tplc="454835E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9441E2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4F0D2A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12827E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AD0612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E52F8E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18E19A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440E12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E8EAFC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A9CB1E"/>
    <w:multiLevelType w:val="hybridMultilevel"/>
    <w:tmpl w:val="AE4C24DA"/>
    <w:lvl w:ilvl="0" w:tplc="38600A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564AA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E42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62A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046D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EA81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029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52AB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1071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1B9C0"/>
    <w:multiLevelType w:val="hybridMultilevel"/>
    <w:tmpl w:val="D728BEA0"/>
    <w:lvl w:ilvl="0" w:tplc="AB74218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AB27F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32EB46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F9AA5C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B3C99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032F7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4C112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05E13A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C6A6F4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ED78ED"/>
    <w:multiLevelType w:val="hybridMultilevel"/>
    <w:tmpl w:val="0FA6D4DA"/>
    <w:lvl w:ilvl="0" w:tplc="44EA439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7B28DD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A140C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C7CEE0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38FBE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8348FE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D84E5D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57CCCB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090844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5FE8C4"/>
    <w:multiLevelType w:val="hybridMultilevel"/>
    <w:tmpl w:val="1376D7FC"/>
    <w:lvl w:ilvl="0" w:tplc="830603C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152438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05EBE8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EC6EE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BA2B35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B14FC8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1CEF96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BC639E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36E6BF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D7DA9C"/>
    <w:multiLevelType w:val="hybridMultilevel"/>
    <w:tmpl w:val="05363F8A"/>
    <w:lvl w:ilvl="0" w:tplc="0E1240D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06E9AB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CAA7C9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904FC5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5E8834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B4CADA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05AD03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50046C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69CDFC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A4D2C0"/>
    <w:multiLevelType w:val="hybridMultilevel"/>
    <w:tmpl w:val="F9328A72"/>
    <w:lvl w:ilvl="0" w:tplc="E384D90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8E6747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6626BF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D45A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1DAEF3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464675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994935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E542A4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2C6D8B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8DEAD8"/>
    <w:multiLevelType w:val="hybridMultilevel"/>
    <w:tmpl w:val="355C9086"/>
    <w:lvl w:ilvl="0" w:tplc="0FAC763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6BE8C8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E448D4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936CCE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38EC54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E3E1E7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E42D0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0F04A6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A60A27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F91CF1"/>
    <w:multiLevelType w:val="hybridMultilevel"/>
    <w:tmpl w:val="5C2C6CF8"/>
    <w:lvl w:ilvl="0" w:tplc="E1BA2A3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BE65B6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3A8649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14A58F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0AED49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7BA4F1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E661C8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AA885C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C58901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2908E5"/>
    <w:multiLevelType w:val="hybridMultilevel"/>
    <w:tmpl w:val="C81EA208"/>
    <w:lvl w:ilvl="0" w:tplc="97CCF49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24C6E1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DAE060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BA24A0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5817F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7D2A0F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7A4405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13A3FF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CCED66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EDBEDE4"/>
    <w:multiLevelType w:val="hybridMultilevel"/>
    <w:tmpl w:val="446097BA"/>
    <w:lvl w:ilvl="0" w:tplc="3C44865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74EB7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32A6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40D6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1A0E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5AA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DA86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B8D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FCBA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4E5BE"/>
    <w:multiLevelType w:val="hybridMultilevel"/>
    <w:tmpl w:val="84CA997A"/>
    <w:lvl w:ilvl="0" w:tplc="6B4841F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4E4569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5247CE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774E5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5CA7A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804BE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8BAC56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FF2D68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99410C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1BA246E"/>
    <w:multiLevelType w:val="hybridMultilevel"/>
    <w:tmpl w:val="99C24BAE"/>
    <w:lvl w:ilvl="0" w:tplc="A67C77A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CC4BBB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71C106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EA4366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7F67FF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98645D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30231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6425F8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484077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85302F"/>
    <w:multiLevelType w:val="hybridMultilevel"/>
    <w:tmpl w:val="7786E10C"/>
    <w:lvl w:ilvl="0" w:tplc="2B3C14F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5DE681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FB2E3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4867AD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00A2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1C6584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6A505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8A4CD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636F3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1D6E1E"/>
    <w:multiLevelType w:val="hybridMultilevel"/>
    <w:tmpl w:val="EDF43838"/>
    <w:lvl w:ilvl="0" w:tplc="2996E07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D08CEF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17032D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896937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0ACCEC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AAEAF9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B624BF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2419C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236B12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8AEFB8F"/>
    <w:multiLevelType w:val="hybridMultilevel"/>
    <w:tmpl w:val="72022900"/>
    <w:lvl w:ilvl="0" w:tplc="41B2AFF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832654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A42955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BD65FA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B5E3C5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A3CAF7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3DEBB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1127A5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0689A6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AC2D48F"/>
    <w:multiLevelType w:val="hybridMultilevel"/>
    <w:tmpl w:val="1AB87FEE"/>
    <w:lvl w:ilvl="0" w:tplc="4120D39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D82E39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AD6DBA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D5462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660D00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D7A87B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2EC1E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1BC4A3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FB814B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C36B718"/>
    <w:multiLevelType w:val="hybridMultilevel"/>
    <w:tmpl w:val="9BBE5506"/>
    <w:lvl w:ilvl="0" w:tplc="3FEEE95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816006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71C9B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33EF2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016BAD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2E4A05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530FBB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53880E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A2632A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EB01F17"/>
    <w:multiLevelType w:val="hybridMultilevel"/>
    <w:tmpl w:val="87542162"/>
    <w:lvl w:ilvl="0" w:tplc="FC063D86">
      <w:start w:val="1"/>
      <w:numFmt w:val="decimal"/>
      <w:lvlText w:val="%1."/>
      <w:lvlJc w:val="left"/>
      <w:pPr>
        <w:ind w:left="720" w:hanging="360"/>
      </w:pPr>
    </w:lvl>
    <w:lvl w:ilvl="1" w:tplc="A7EC9EDA">
      <w:start w:val="1"/>
      <w:numFmt w:val="lowerLetter"/>
      <w:lvlText w:val="%2."/>
      <w:lvlJc w:val="left"/>
      <w:pPr>
        <w:ind w:left="1440" w:hanging="360"/>
      </w:pPr>
    </w:lvl>
    <w:lvl w:ilvl="2" w:tplc="A04CF37E">
      <w:start w:val="1"/>
      <w:numFmt w:val="lowerRoman"/>
      <w:lvlText w:val="%3."/>
      <w:lvlJc w:val="right"/>
      <w:pPr>
        <w:ind w:left="2160" w:hanging="180"/>
      </w:pPr>
    </w:lvl>
    <w:lvl w:ilvl="3" w:tplc="D3D04D64">
      <w:start w:val="1"/>
      <w:numFmt w:val="decimal"/>
      <w:lvlText w:val="%4."/>
      <w:lvlJc w:val="left"/>
      <w:pPr>
        <w:ind w:left="2880" w:hanging="360"/>
      </w:pPr>
    </w:lvl>
    <w:lvl w:ilvl="4" w:tplc="6E1C8716">
      <w:start w:val="1"/>
      <w:numFmt w:val="lowerLetter"/>
      <w:lvlText w:val="%5."/>
      <w:lvlJc w:val="left"/>
      <w:pPr>
        <w:ind w:left="3600" w:hanging="360"/>
      </w:pPr>
    </w:lvl>
    <w:lvl w:ilvl="5" w:tplc="D5F23146">
      <w:start w:val="1"/>
      <w:numFmt w:val="lowerRoman"/>
      <w:lvlText w:val="%6."/>
      <w:lvlJc w:val="right"/>
      <w:pPr>
        <w:ind w:left="4320" w:hanging="180"/>
      </w:pPr>
    </w:lvl>
    <w:lvl w:ilvl="6" w:tplc="D8108198">
      <w:start w:val="1"/>
      <w:numFmt w:val="decimal"/>
      <w:lvlText w:val="%7."/>
      <w:lvlJc w:val="left"/>
      <w:pPr>
        <w:ind w:left="5040" w:hanging="360"/>
      </w:pPr>
    </w:lvl>
    <w:lvl w:ilvl="7" w:tplc="2E3E8B24">
      <w:start w:val="1"/>
      <w:numFmt w:val="lowerLetter"/>
      <w:lvlText w:val="%8."/>
      <w:lvlJc w:val="left"/>
      <w:pPr>
        <w:ind w:left="5760" w:hanging="360"/>
      </w:pPr>
    </w:lvl>
    <w:lvl w:ilvl="8" w:tplc="5914C45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CF28B"/>
    <w:multiLevelType w:val="hybridMultilevel"/>
    <w:tmpl w:val="A71A2E70"/>
    <w:lvl w:ilvl="0" w:tplc="D3E44B3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BF0AF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5FA21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E526B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416025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9020B8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7C087B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368CD2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E3866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591A69F"/>
    <w:multiLevelType w:val="hybridMultilevel"/>
    <w:tmpl w:val="0040CEBC"/>
    <w:lvl w:ilvl="0" w:tplc="A796940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9603F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1B0BDE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AE6157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A42E6E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B7C532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A34AC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94044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FAA693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1B21D2"/>
    <w:multiLevelType w:val="hybridMultilevel"/>
    <w:tmpl w:val="24B4785E"/>
    <w:lvl w:ilvl="0" w:tplc="48DCB12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9D1807D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8C8C6A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856039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EAAB5B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4A448E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6E253B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DD86E6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3BEF47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7B72A8B"/>
    <w:multiLevelType w:val="hybridMultilevel"/>
    <w:tmpl w:val="ED28A6EA"/>
    <w:lvl w:ilvl="0" w:tplc="F3824A0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088E70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CD0828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C8586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7AE356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F6EC28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05268F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C6997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14AFBB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32301A"/>
    <w:multiLevelType w:val="hybridMultilevel"/>
    <w:tmpl w:val="249CF8E8"/>
    <w:lvl w:ilvl="0" w:tplc="8758C1D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20CA01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69E03B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5EAE8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F01FB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56256D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7260AF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8000BE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F6C79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25EAD"/>
    <w:multiLevelType w:val="hybridMultilevel"/>
    <w:tmpl w:val="80781FAE"/>
    <w:lvl w:ilvl="0" w:tplc="C92AC44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33ADC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2821E9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384E9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53E22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954F95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3CADF2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4E82D2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DEC303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4F5CCBD"/>
    <w:multiLevelType w:val="hybridMultilevel"/>
    <w:tmpl w:val="8DC068FE"/>
    <w:lvl w:ilvl="0" w:tplc="5E90219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9E882FA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FD2008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2AC3C0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932A92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648B3B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8A8586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F30DA8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226005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87E1B5D"/>
    <w:multiLevelType w:val="hybridMultilevel"/>
    <w:tmpl w:val="D4DEE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C594F6"/>
    <w:multiLevelType w:val="hybridMultilevel"/>
    <w:tmpl w:val="0B42590C"/>
    <w:lvl w:ilvl="0" w:tplc="B16AC69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9FA85D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4747DA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BE0B1C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9B2526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A860A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98C3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DDC6AD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824821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DB2B746"/>
    <w:multiLevelType w:val="hybridMultilevel"/>
    <w:tmpl w:val="E976FBD4"/>
    <w:lvl w:ilvl="0" w:tplc="B43E5F6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F66B9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3DAFF5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B22322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A04D3D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DE2C70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6C4F0F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34F7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F3C52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03E7628"/>
    <w:multiLevelType w:val="hybridMultilevel"/>
    <w:tmpl w:val="DE889502"/>
    <w:lvl w:ilvl="0" w:tplc="1692628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888319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D885B0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5C414C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5CA96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1C0187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8F85D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C2E378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AC0EE0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FC62D4"/>
    <w:multiLevelType w:val="hybridMultilevel"/>
    <w:tmpl w:val="96825EE0"/>
    <w:lvl w:ilvl="0" w:tplc="36C48DF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A2ADC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C23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5083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60D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BEC2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CA0D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C86E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0A7E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77A3CE"/>
    <w:multiLevelType w:val="hybridMultilevel"/>
    <w:tmpl w:val="92345270"/>
    <w:lvl w:ilvl="0" w:tplc="216443F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EB4CE1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14CFD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3D0931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57C38A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77EB58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3C056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F9A98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F26165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D1E5282"/>
    <w:multiLevelType w:val="hybridMultilevel"/>
    <w:tmpl w:val="C718A1D2"/>
    <w:lvl w:ilvl="0" w:tplc="92F8DFA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0CA766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416CFF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976B73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770E65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FCE1B3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BC680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5BCA60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310623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04A682D"/>
    <w:multiLevelType w:val="hybridMultilevel"/>
    <w:tmpl w:val="421C7CCE"/>
    <w:lvl w:ilvl="0" w:tplc="4CF823E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5A42FC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CEACF8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9D072F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C9CD84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61484E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46F08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C3AF61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1FEC6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19E33E5"/>
    <w:multiLevelType w:val="hybridMultilevel"/>
    <w:tmpl w:val="52504DEA"/>
    <w:lvl w:ilvl="0" w:tplc="A42E032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42E8A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729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F4EA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8279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9E38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60D0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7CA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3C87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C226B"/>
    <w:multiLevelType w:val="hybridMultilevel"/>
    <w:tmpl w:val="3B22EC64"/>
    <w:lvl w:ilvl="0" w:tplc="57ACEB3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D8646B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480AE4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7C0837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4D22AB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0F0EC0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77065C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4C2CC6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988875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554B0F6"/>
    <w:multiLevelType w:val="hybridMultilevel"/>
    <w:tmpl w:val="567422E8"/>
    <w:lvl w:ilvl="0" w:tplc="93B64C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7701D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D86F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1CC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C3A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B61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7831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685D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1885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02384B"/>
    <w:multiLevelType w:val="hybridMultilevel"/>
    <w:tmpl w:val="43BCF208"/>
    <w:lvl w:ilvl="0" w:tplc="C946158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76A8A5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4708B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74238C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88C113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69E048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2166AC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CB4D00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AA0C1D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C17A8B1"/>
    <w:multiLevelType w:val="hybridMultilevel"/>
    <w:tmpl w:val="EC9A536C"/>
    <w:lvl w:ilvl="0" w:tplc="DACED41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F3E025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15012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256C96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AF66C1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4D28C5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52C5BD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11688D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32EC43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1655765">
    <w:abstractNumId w:val="18"/>
  </w:num>
  <w:num w:numId="2" w16cid:durableId="1342393451">
    <w:abstractNumId w:val="4"/>
  </w:num>
  <w:num w:numId="3" w16cid:durableId="1258103463">
    <w:abstractNumId w:val="31"/>
  </w:num>
  <w:num w:numId="4" w16cid:durableId="186454556">
    <w:abstractNumId w:val="2"/>
  </w:num>
  <w:num w:numId="5" w16cid:durableId="1846286304">
    <w:abstractNumId w:val="7"/>
  </w:num>
  <w:num w:numId="6" w16cid:durableId="1405107971">
    <w:abstractNumId w:val="43"/>
  </w:num>
  <w:num w:numId="7" w16cid:durableId="1882857932">
    <w:abstractNumId w:val="41"/>
  </w:num>
  <w:num w:numId="8" w16cid:durableId="1667122936">
    <w:abstractNumId w:val="16"/>
  </w:num>
  <w:num w:numId="9" w16cid:durableId="1410152571">
    <w:abstractNumId w:val="15"/>
  </w:num>
  <w:num w:numId="10" w16cid:durableId="170489132">
    <w:abstractNumId w:val="14"/>
  </w:num>
  <w:num w:numId="11" w16cid:durableId="1189680339">
    <w:abstractNumId w:val="32"/>
  </w:num>
  <w:num w:numId="12" w16cid:durableId="2134060069">
    <w:abstractNumId w:val="38"/>
  </w:num>
  <w:num w:numId="13" w16cid:durableId="710420655">
    <w:abstractNumId w:val="39"/>
  </w:num>
  <w:num w:numId="14" w16cid:durableId="544483741">
    <w:abstractNumId w:val="17"/>
  </w:num>
  <w:num w:numId="15" w16cid:durableId="910894299">
    <w:abstractNumId w:val="27"/>
  </w:num>
  <w:num w:numId="16" w16cid:durableId="1243832877">
    <w:abstractNumId w:val="29"/>
  </w:num>
  <w:num w:numId="17" w16cid:durableId="1196037030">
    <w:abstractNumId w:val="23"/>
  </w:num>
  <w:num w:numId="18" w16cid:durableId="416173345">
    <w:abstractNumId w:val="3"/>
  </w:num>
  <w:num w:numId="19" w16cid:durableId="641614212">
    <w:abstractNumId w:val="25"/>
  </w:num>
  <w:num w:numId="20" w16cid:durableId="1183978791">
    <w:abstractNumId w:val="28"/>
  </w:num>
  <w:num w:numId="21" w16cid:durableId="1659725427">
    <w:abstractNumId w:val="12"/>
  </w:num>
  <w:num w:numId="22" w16cid:durableId="144706732">
    <w:abstractNumId w:val="10"/>
  </w:num>
  <w:num w:numId="23" w16cid:durableId="903873629">
    <w:abstractNumId w:val="34"/>
  </w:num>
  <w:num w:numId="24" w16cid:durableId="2047556652">
    <w:abstractNumId w:val="6"/>
  </w:num>
  <w:num w:numId="25" w16cid:durableId="273245355">
    <w:abstractNumId w:val="9"/>
  </w:num>
  <w:num w:numId="26" w16cid:durableId="944775247">
    <w:abstractNumId w:val="22"/>
  </w:num>
  <w:num w:numId="27" w16cid:durableId="1464497992">
    <w:abstractNumId w:val="11"/>
  </w:num>
  <w:num w:numId="28" w16cid:durableId="514227586">
    <w:abstractNumId w:val="35"/>
  </w:num>
  <w:num w:numId="29" w16cid:durableId="1680545840">
    <w:abstractNumId w:val="45"/>
  </w:num>
  <w:num w:numId="30" w16cid:durableId="581254805">
    <w:abstractNumId w:val="26"/>
  </w:num>
  <w:num w:numId="31" w16cid:durableId="1388844334">
    <w:abstractNumId w:val="36"/>
  </w:num>
  <w:num w:numId="32" w16cid:durableId="1406758024">
    <w:abstractNumId w:val="13"/>
  </w:num>
  <w:num w:numId="33" w16cid:durableId="1374113480">
    <w:abstractNumId w:val="1"/>
  </w:num>
  <w:num w:numId="34" w16cid:durableId="210918945">
    <w:abstractNumId w:val="0"/>
  </w:num>
  <w:num w:numId="35" w16cid:durableId="499738409">
    <w:abstractNumId w:val="20"/>
  </w:num>
  <w:num w:numId="36" w16cid:durableId="532310547">
    <w:abstractNumId w:val="40"/>
  </w:num>
  <w:num w:numId="37" w16cid:durableId="721684000">
    <w:abstractNumId w:val="44"/>
  </w:num>
  <w:num w:numId="38" w16cid:durableId="1184174739">
    <w:abstractNumId w:val="8"/>
  </w:num>
  <w:num w:numId="39" w16cid:durableId="1280452129">
    <w:abstractNumId w:val="5"/>
  </w:num>
  <w:num w:numId="40" w16cid:durableId="707223944">
    <w:abstractNumId w:val="21"/>
  </w:num>
  <w:num w:numId="41" w16cid:durableId="412359291">
    <w:abstractNumId w:val="19"/>
  </w:num>
  <w:num w:numId="42" w16cid:durableId="286084523">
    <w:abstractNumId w:val="42"/>
  </w:num>
  <w:num w:numId="43" w16cid:durableId="1013458459">
    <w:abstractNumId w:val="24"/>
  </w:num>
  <w:num w:numId="44" w16cid:durableId="408043248">
    <w:abstractNumId w:val="37"/>
  </w:num>
  <w:num w:numId="45" w16cid:durableId="208802674">
    <w:abstractNumId w:val="30"/>
  </w:num>
  <w:num w:numId="46" w16cid:durableId="446000202">
    <w:abstractNumId w:val="3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69C"/>
    <w:rsid w:val="00026AC1"/>
    <w:rsid w:val="00056340"/>
    <w:rsid w:val="000663F4"/>
    <w:rsid w:val="000757B0"/>
    <w:rsid w:val="00075E3A"/>
    <w:rsid w:val="000842BA"/>
    <w:rsid w:val="000871B3"/>
    <w:rsid w:val="000B0F51"/>
    <w:rsid w:val="000E0804"/>
    <w:rsid w:val="000F1ECB"/>
    <w:rsid w:val="000F241C"/>
    <w:rsid w:val="000F5164"/>
    <w:rsid w:val="00100462"/>
    <w:rsid w:val="00102097"/>
    <w:rsid w:val="00125B89"/>
    <w:rsid w:val="00137534"/>
    <w:rsid w:val="00163B98"/>
    <w:rsid w:val="00177C1A"/>
    <w:rsid w:val="00187C64"/>
    <w:rsid w:val="00195401"/>
    <w:rsid w:val="001A13A8"/>
    <w:rsid w:val="001A3DB2"/>
    <w:rsid w:val="001A58F8"/>
    <w:rsid w:val="001F2ED7"/>
    <w:rsid w:val="00263612"/>
    <w:rsid w:val="00270328"/>
    <w:rsid w:val="002B18AF"/>
    <w:rsid w:val="002D28F2"/>
    <w:rsid w:val="003030E1"/>
    <w:rsid w:val="003353A2"/>
    <w:rsid w:val="00335CAC"/>
    <w:rsid w:val="00336BB3"/>
    <w:rsid w:val="003701A6"/>
    <w:rsid w:val="00373FDA"/>
    <w:rsid w:val="003A07AB"/>
    <w:rsid w:val="003D7ACF"/>
    <w:rsid w:val="003E399F"/>
    <w:rsid w:val="003E6C64"/>
    <w:rsid w:val="003F1F26"/>
    <w:rsid w:val="004020BF"/>
    <w:rsid w:val="0040313B"/>
    <w:rsid w:val="00404BC9"/>
    <w:rsid w:val="00406E3F"/>
    <w:rsid w:val="00460ADD"/>
    <w:rsid w:val="00473DD9"/>
    <w:rsid w:val="004919CD"/>
    <w:rsid w:val="00493AB8"/>
    <w:rsid w:val="004C357B"/>
    <w:rsid w:val="004C6301"/>
    <w:rsid w:val="004C6BF5"/>
    <w:rsid w:val="004D22CE"/>
    <w:rsid w:val="004D4E96"/>
    <w:rsid w:val="004E424F"/>
    <w:rsid w:val="0050585C"/>
    <w:rsid w:val="00510CD9"/>
    <w:rsid w:val="005241D6"/>
    <w:rsid w:val="00587A14"/>
    <w:rsid w:val="005F6649"/>
    <w:rsid w:val="0060369C"/>
    <w:rsid w:val="00663708"/>
    <w:rsid w:val="006713D1"/>
    <w:rsid w:val="006808A4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70F"/>
    <w:rsid w:val="0073319F"/>
    <w:rsid w:val="00736FAE"/>
    <w:rsid w:val="00783030"/>
    <w:rsid w:val="0078342E"/>
    <w:rsid w:val="007A21CA"/>
    <w:rsid w:val="007B1F7F"/>
    <w:rsid w:val="007C6582"/>
    <w:rsid w:val="007C72AE"/>
    <w:rsid w:val="007D01A5"/>
    <w:rsid w:val="007D240E"/>
    <w:rsid w:val="007F7A39"/>
    <w:rsid w:val="00801AC2"/>
    <w:rsid w:val="008252AB"/>
    <w:rsid w:val="008564A0"/>
    <w:rsid w:val="0086641B"/>
    <w:rsid w:val="008818D3"/>
    <w:rsid w:val="008A0A18"/>
    <w:rsid w:val="00900283"/>
    <w:rsid w:val="00904226"/>
    <w:rsid w:val="0095447C"/>
    <w:rsid w:val="00986160"/>
    <w:rsid w:val="009927E3"/>
    <w:rsid w:val="009B4042"/>
    <w:rsid w:val="00A62726"/>
    <w:rsid w:val="00A65CFD"/>
    <w:rsid w:val="00A97D3F"/>
    <w:rsid w:val="00AA07DD"/>
    <w:rsid w:val="00AA3673"/>
    <w:rsid w:val="00AB568E"/>
    <w:rsid w:val="00AD7290"/>
    <w:rsid w:val="00AE365F"/>
    <w:rsid w:val="00AE40D7"/>
    <w:rsid w:val="00AF7C09"/>
    <w:rsid w:val="00B6401E"/>
    <w:rsid w:val="00B65A82"/>
    <w:rsid w:val="00B73A50"/>
    <w:rsid w:val="00B80B29"/>
    <w:rsid w:val="00B93383"/>
    <w:rsid w:val="00BA540B"/>
    <w:rsid w:val="00BB1276"/>
    <w:rsid w:val="00BF44DB"/>
    <w:rsid w:val="00C0032E"/>
    <w:rsid w:val="00C02640"/>
    <w:rsid w:val="00C23A79"/>
    <w:rsid w:val="00C27B2F"/>
    <w:rsid w:val="00C4023E"/>
    <w:rsid w:val="00C51AF9"/>
    <w:rsid w:val="00C54884"/>
    <w:rsid w:val="00C56C09"/>
    <w:rsid w:val="00CB45A4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85225"/>
    <w:rsid w:val="00D91D76"/>
    <w:rsid w:val="00DA18ED"/>
    <w:rsid w:val="00DA549A"/>
    <w:rsid w:val="00DB1486"/>
    <w:rsid w:val="00DB47B9"/>
    <w:rsid w:val="00DC1660"/>
    <w:rsid w:val="00DC2807"/>
    <w:rsid w:val="00E04418"/>
    <w:rsid w:val="00E13FB2"/>
    <w:rsid w:val="00E265FE"/>
    <w:rsid w:val="00E27BA3"/>
    <w:rsid w:val="00E36FDD"/>
    <w:rsid w:val="00E64ED8"/>
    <w:rsid w:val="00E772EE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029FC0"/>
  <w15:docId w15:val="{13023A00-045F-4EC6-9024-FEB02D89D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D7A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eams.microsoft.com/meet/380192415673254?p=leC6P2IAi8BH6mZzr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%20Masters%20Logos\Newest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93C4C172-3440-4033-9267-2E58142A24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781A4A-5500-4CC2-B763-546FD3800C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283544-5998-425C-A3D5-FF6240B4F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7C3106-E0A0-46DA-8312-F5A422AE153E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Newest letterhead.dotx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s.ali</dc:creator>
  <cp:lastModifiedBy>Max Fincher</cp:lastModifiedBy>
  <cp:revision>2</cp:revision>
  <cp:lastPrinted>2026-10-29T14:00:00Z</cp:lastPrinted>
  <dcterms:created xsi:type="dcterms:W3CDTF">2026-10-29T14:01:00Z</dcterms:created>
  <dcterms:modified xsi:type="dcterms:W3CDTF">2026-10-29T14:01:00Z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7955400</vt:r8>
  </property>
</Properties>
</file>