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349F1FF3" w:rsidR="004D22CE" w:rsidRDefault="00B63DA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4323D5D7">
                <wp:simplePos x="0" y="0"/>
                <wp:positionH relativeFrom="column">
                  <wp:posOffset>3103245</wp:posOffset>
                </wp:positionH>
                <wp:positionV relativeFrom="paragraph">
                  <wp:posOffset>128905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 w:rsidP="00B63DAF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44.35pt;margin-top:10.1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" stroked="f">
                <v:textbox>
                  <w:txbxContent>
                    <w:p w14:paraId="4C99F868" w14:textId="77777777" w:rsidR="0050585C" w:rsidRPr="00AB568E" w:rsidRDefault="00D3599D" w:rsidP="00B63DAF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526AED8" w14:textId="141CEC3A" w:rsidR="004D22CE" w:rsidRDefault="004D22CE" w:rsidP="00F325CB">
      <w:pPr>
        <w:jc w:val="both"/>
        <w:rPr>
          <w:rFonts w:ascii="Frutiger 45 Light" w:hAnsi="Frutiger 45 Light"/>
        </w:rPr>
      </w:pPr>
    </w:p>
    <w:p w14:paraId="480E7DD1" w14:textId="157CF795" w:rsidR="004D22CE" w:rsidRDefault="00B63DA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</w:rPr>
        <w:tab/>
      </w:r>
      <w:r>
        <w:rPr>
          <w:rFonts w:ascii="Frutiger 45 Light" w:hAnsi="Frutiger 45 Light"/>
        </w:rPr>
        <w:tab/>
      </w: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B63DAF">
      <w:pPr>
        <w:jc w:val="right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9481FF4" w14:textId="741959E0" w:rsidR="00B63DAF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E2454C">
        <w:rPr>
          <w:rFonts w:ascii="Arial" w:hAnsi="Arial" w:cs="Arial"/>
          <w:b/>
          <w:sz w:val="20"/>
          <w:szCs w:val="20"/>
        </w:rPr>
        <w:t>primary</w:t>
      </w:r>
      <w:r w:rsidR="00DB7EBB">
        <w:rPr>
          <w:rFonts w:ascii="Arial" w:hAnsi="Arial" w:cs="Arial"/>
          <w:b/>
          <w:sz w:val="20"/>
          <w:szCs w:val="20"/>
        </w:rPr>
        <w:t xml:space="preserve">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</w:p>
    <w:p w14:paraId="054B7830" w14:textId="5CCF6B0B" w:rsidR="0054697B" w:rsidRDefault="00F74699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="004F3187"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="004F3187"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970C3A">
        <w:rPr>
          <w:rFonts w:ascii="Arial" w:hAnsi="Arial" w:cs="Arial"/>
          <w:b/>
          <w:sz w:val="20"/>
          <w:szCs w:val="20"/>
        </w:rPr>
        <w:t>9</w:t>
      </w:r>
      <w:r w:rsidR="00B63DAF">
        <w:rPr>
          <w:rFonts w:ascii="Arial" w:hAnsi="Arial" w:cs="Arial"/>
          <w:b/>
          <w:sz w:val="20"/>
          <w:szCs w:val="20"/>
        </w:rPr>
        <w:t xml:space="preserve"> June 2026</w:t>
      </w:r>
      <w:r w:rsidR="000019D2">
        <w:rPr>
          <w:rFonts w:ascii="Arial" w:hAnsi="Arial" w:cs="Arial"/>
          <w:b/>
          <w:sz w:val="20"/>
          <w:szCs w:val="20"/>
        </w:rPr>
        <w:t xml:space="preserve"> via Zoom.</w:t>
      </w:r>
    </w:p>
    <w:p w14:paraId="61991406" w14:textId="77777777" w:rsidR="00B504D6" w:rsidRDefault="00B504D6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0E6F284A" w14:textId="355CAE75" w:rsidR="00C2332E" w:rsidRPr="003C5C64" w:rsidRDefault="00B504D6" w:rsidP="003C5C64">
      <w:pPr>
        <w:pStyle w:val="xxmsonormal"/>
        <w:ind w:left="720"/>
        <w:jc w:val="center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>There will be a symposium discussion before th</w:t>
      </w:r>
      <w:r w:rsidR="00F74571">
        <w:rPr>
          <w:rFonts w:ascii="Arial" w:hAnsi="Arial" w:cs="Arial"/>
          <w:b/>
          <w:sz w:val="20"/>
          <w:szCs w:val="20"/>
        </w:rPr>
        <w:t xml:space="preserve">e committee meeting, with </w:t>
      </w:r>
      <w:r w:rsidR="00F74571">
        <w:rPr>
          <w:rFonts w:ascii="Arial" w:hAnsi="Arial" w:cs="Arial"/>
          <w:b/>
          <w:bCs/>
          <w:sz w:val="20"/>
          <w:szCs w:val="20"/>
          <w:lang w:val="en-US"/>
        </w:rPr>
        <w:t>t</w:t>
      </w:r>
      <w:r w:rsidR="00F74571" w:rsidRPr="00F74571">
        <w:rPr>
          <w:rFonts w:ascii="Arial" w:hAnsi="Arial" w:cs="Arial"/>
          <w:b/>
          <w:bCs/>
          <w:sz w:val="20"/>
          <w:szCs w:val="20"/>
          <w:lang w:val="en-US"/>
        </w:rPr>
        <w:t xml:space="preserve">wo flash talks </w:t>
      </w:r>
      <w:r w:rsidR="00E2454C">
        <w:rPr>
          <w:rFonts w:ascii="Arial" w:hAnsi="Arial" w:cs="Arial"/>
          <w:b/>
          <w:bCs/>
          <w:sz w:val="20"/>
          <w:szCs w:val="20"/>
          <w:lang w:val="en-US"/>
        </w:rPr>
        <w:t>by</w:t>
      </w:r>
      <w:r w:rsidR="00F74571" w:rsidRPr="00F74571">
        <w:rPr>
          <w:rFonts w:ascii="Arial" w:hAnsi="Arial" w:cs="Arial"/>
          <w:b/>
          <w:bCs/>
          <w:sz w:val="20"/>
          <w:szCs w:val="20"/>
          <w:lang w:val="en-US"/>
        </w:rPr>
        <w:t> Niamh Phelan (MMU), Evelyn Mclaren (Glasgow)</w:t>
      </w:r>
      <w:r w:rsidR="00E2454C">
        <w:rPr>
          <w:rFonts w:ascii="Arial" w:hAnsi="Arial" w:cs="Arial"/>
          <w:b/>
          <w:bCs/>
          <w:sz w:val="20"/>
          <w:szCs w:val="20"/>
          <w:lang w:val="en-US"/>
        </w:rPr>
        <w:t xml:space="preserve"> on </w:t>
      </w:r>
      <w:r w:rsidR="00E2454C" w:rsidRPr="00E2454C">
        <w:rPr>
          <w:rFonts w:ascii="Arial" w:hAnsi="Arial" w:cs="Arial"/>
          <w:b/>
          <w:bCs/>
          <w:sz w:val="20"/>
          <w:szCs w:val="20"/>
        </w:rPr>
        <w:t>how as a sector we are supporting our Initial Teacher Education (ITE) students who are living and studying in poverty and financially challenging circumstances.</w:t>
      </w: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1C7126CE">
        <w:rPr>
          <w:rFonts w:ascii="Arial" w:hAnsi="Arial" w:cs="Arial"/>
          <w:b/>
          <w:bCs/>
          <w:sz w:val="20"/>
          <w:szCs w:val="20"/>
        </w:rPr>
        <w:t>Matters arising</w:t>
      </w:r>
    </w:p>
    <w:p w14:paraId="0A8D6AB8" w14:textId="31CD0488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B63DAF">
        <w:rPr>
          <w:rFonts w:ascii="Arial" w:hAnsi="Arial" w:cs="Arial"/>
          <w:b/>
          <w:sz w:val="20"/>
          <w:szCs w:val="20"/>
        </w:rPr>
        <w:t xml:space="preserve">Executive Director </w:t>
      </w:r>
      <w:r w:rsidRPr="00CB6F6A">
        <w:rPr>
          <w:rFonts w:ascii="Arial" w:hAnsi="Arial" w:cs="Arial"/>
          <w:b/>
          <w:sz w:val="20"/>
          <w:szCs w:val="20"/>
        </w:rPr>
        <w:t>updates</w:t>
      </w:r>
    </w:p>
    <w:p w14:paraId="2DDEDC69" w14:textId="21347AFF" w:rsidR="00B63DAF" w:rsidRPr="00970C3A" w:rsidRDefault="0067322A" w:rsidP="00970C3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</w:t>
      </w:r>
    </w:p>
    <w:p w14:paraId="49AB4DB7" w14:textId="77777777" w:rsidR="000822AB" w:rsidRPr="00FD12BE" w:rsidRDefault="000822AB" w:rsidP="00FD12BE">
      <w:pPr>
        <w:pStyle w:val="ListParagraph"/>
        <w:numPr>
          <w:ilvl w:val="1"/>
          <w:numId w:val="32"/>
        </w:numPr>
        <w:rPr>
          <w:rFonts w:ascii="Arial" w:hAnsi="Arial" w:cs="Arial"/>
          <w:b/>
          <w:bCs/>
          <w:sz w:val="20"/>
          <w:szCs w:val="20"/>
        </w:rPr>
      </w:pPr>
      <w:r w:rsidRPr="00FD12BE">
        <w:rPr>
          <w:rFonts w:ascii="Arial" w:hAnsi="Arial" w:cs="Arial"/>
          <w:b/>
          <w:bCs/>
          <w:sz w:val="20"/>
          <w:szCs w:val="20"/>
        </w:rPr>
        <w:t>KCSIE guidance </w:t>
      </w:r>
    </w:p>
    <w:p w14:paraId="7A19DA0F" w14:textId="77777777" w:rsidR="000822AB" w:rsidRPr="00FD12BE" w:rsidRDefault="000822AB" w:rsidP="00FD12BE">
      <w:pPr>
        <w:pStyle w:val="ListParagraph"/>
        <w:numPr>
          <w:ilvl w:val="1"/>
          <w:numId w:val="32"/>
        </w:numPr>
        <w:rPr>
          <w:rFonts w:ascii="Arial" w:hAnsi="Arial" w:cs="Arial"/>
          <w:b/>
          <w:bCs/>
          <w:sz w:val="20"/>
          <w:szCs w:val="20"/>
        </w:rPr>
      </w:pPr>
      <w:r w:rsidRPr="00FD12BE">
        <w:rPr>
          <w:rFonts w:ascii="Arial" w:hAnsi="Arial" w:cs="Arial"/>
          <w:b/>
          <w:bCs/>
          <w:sz w:val="20"/>
          <w:szCs w:val="20"/>
        </w:rPr>
        <w:t>International students funding </w:t>
      </w:r>
    </w:p>
    <w:p w14:paraId="66DE7B4A" w14:textId="14F72A68" w:rsidR="000822AB" w:rsidRPr="00FD12BE" w:rsidRDefault="000822AB" w:rsidP="00FD12BE">
      <w:pPr>
        <w:pStyle w:val="ListParagraph"/>
        <w:numPr>
          <w:ilvl w:val="1"/>
          <w:numId w:val="32"/>
        </w:numPr>
        <w:rPr>
          <w:rFonts w:ascii="Arial" w:hAnsi="Arial" w:cs="Arial"/>
          <w:b/>
          <w:bCs/>
          <w:sz w:val="20"/>
          <w:szCs w:val="20"/>
        </w:rPr>
      </w:pPr>
      <w:r w:rsidRPr="00FD12BE">
        <w:rPr>
          <w:rFonts w:ascii="Arial" w:hAnsi="Arial" w:cs="Arial"/>
          <w:b/>
          <w:bCs/>
          <w:sz w:val="20"/>
          <w:szCs w:val="20"/>
        </w:rPr>
        <w:t>DfE SEND ITT Working Group </w:t>
      </w:r>
    </w:p>
    <w:p w14:paraId="002CAF3C" w14:textId="77777777" w:rsidR="000822AB" w:rsidRPr="00FD12BE" w:rsidRDefault="000822AB" w:rsidP="00FD12BE">
      <w:pPr>
        <w:pStyle w:val="ListParagraph"/>
        <w:numPr>
          <w:ilvl w:val="1"/>
          <w:numId w:val="32"/>
        </w:numPr>
        <w:rPr>
          <w:rFonts w:ascii="Arial" w:hAnsi="Arial" w:cs="Arial"/>
          <w:b/>
          <w:bCs/>
          <w:sz w:val="20"/>
          <w:szCs w:val="20"/>
        </w:rPr>
      </w:pPr>
      <w:r w:rsidRPr="00FD12BE">
        <w:rPr>
          <w:rFonts w:ascii="Arial" w:hAnsi="Arial" w:cs="Arial"/>
          <w:b/>
          <w:bCs/>
          <w:sz w:val="20"/>
          <w:szCs w:val="20"/>
        </w:rPr>
        <w:t>Delivery grant funding </w:t>
      </w:r>
    </w:p>
    <w:p w14:paraId="6DD06B34" w14:textId="77777777" w:rsidR="00B63DAF" w:rsidRDefault="00B63DAF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Successes and Challenges from 2025-26</w:t>
      </w:r>
    </w:p>
    <w:p w14:paraId="2099A90E" w14:textId="3D83368C" w:rsidR="002B515C" w:rsidRDefault="00B63DAF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</w:t>
      </w:r>
    </w:p>
    <w:p w14:paraId="6C7D2F31" w14:textId="77777777" w:rsidR="00A04BCE" w:rsidRDefault="00A04BCE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Summary of reports to date</w:t>
      </w:r>
    </w:p>
    <w:p w14:paraId="65CC5A35" w14:textId="05997DD6" w:rsidR="00B63DAF" w:rsidRDefault="00A04BCE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Proposal for gathering f</w:t>
      </w:r>
      <w:r w:rsidR="00B63DAF">
        <w:rPr>
          <w:rFonts w:ascii="Arial" w:hAnsi="Arial" w:cs="Arial"/>
          <w:b/>
          <w:sz w:val="20"/>
          <w:szCs w:val="20"/>
        </w:rPr>
        <w:t>eedback from any members who have undergone an inspection</w:t>
      </w:r>
    </w:p>
    <w:p w14:paraId="1C988F80" w14:textId="3CA5614B" w:rsidR="00A04BCE" w:rsidRPr="00CB6F6A" w:rsidRDefault="00A04BCE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updates</w:t>
      </w:r>
    </w:p>
    <w:p w14:paraId="57ECFC0A" w14:textId="7EEBB1D6" w:rsidR="00BC5469" w:rsidRDefault="00946A87" w:rsidP="001F6BC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D2DFB">
        <w:rPr>
          <w:rFonts w:ascii="Arial" w:hAnsi="Arial" w:cs="Arial"/>
          <w:b/>
          <w:sz w:val="20"/>
          <w:szCs w:val="20"/>
        </w:rPr>
        <w:t>Recruitment to ITE</w:t>
      </w:r>
      <w:r w:rsidR="001F6BCD">
        <w:rPr>
          <w:rFonts w:ascii="Arial" w:hAnsi="Arial" w:cs="Arial"/>
          <w:b/>
          <w:sz w:val="20"/>
          <w:szCs w:val="20"/>
        </w:rPr>
        <w:t>:</w:t>
      </w:r>
    </w:p>
    <w:p w14:paraId="61AE4263" w14:textId="3B346FB8" w:rsidR="00D5095D" w:rsidRPr="00B63DAF" w:rsidRDefault="001F6BCD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Recruitment for 202</w:t>
      </w:r>
      <w:r w:rsidR="00B63DAF">
        <w:rPr>
          <w:rFonts w:ascii="Arial" w:hAnsi="Arial" w:cs="Arial"/>
          <w:b/>
          <w:sz w:val="20"/>
          <w:szCs w:val="20"/>
        </w:rPr>
        <w:t>6/27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6174D314" w14:textId="77777777" w:rsidR="00530A1A" w:rsidRDefault="00530A1A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Chair of UCET</w:t>
      </w:r>
    </w:p>
    <w:p w14:paraId="2960ED38" w14:textId="04202D41" w:rsidR="00B63DAF" w:rsidRDefault="00B63DAF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Proposal for Forum meetings 2026/27</w:t>
      </w:r>
    </w:p>
    <w:p w14:paraId="055E94F5" w14:textId="16CF4A45" w:rsidR="00CF2B09" w:rsidRPr="00B63DAF" w:rsidRDefault="00CE68B6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</w:t>
      </w:r>
      <w:r w:rsidR="00B63DAF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C32E9">
        <w:rPr>
          <w:rFonts w:ascii="Arial" w:hAnsi="Arial" w:cs="Arial"/>
          <w:b/>
          <w:sz w:val="20"/>
          <w:szCs w:val="20"/>
        </w:rPr>
        <w:t>U</w:t>
      </w:r>
      <w:r w:rsidR="00626581">
        <w:rPr>
          <w:rFonts w:ascii="Arial" w:hAnsi="Arial" w:cs="Arial"/>
          <w:b/>
          <w:sz w:val="20"/>
          <w:szCs w:val="20"/>
        </w:rPr>
        <w:t>CET conference</w:t>
      </w:r>
    </w:p>
    <w:p w14:paraId="3A18F383" w14:textId="3931BAED" w:rsidR="000F22C6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8F4917">
        <w:rPr>
          <w:rFonts w:ascii="Arial" w:hAnsi="Arial" w:cs="Arial"/>
          <w:b/>
          <w:sz w:val="20"/>
          <w:szCs w:val="20"/>
        </w:rPr>
        <w:t>blog</w:t>
      </w:r>
    </w:p>
    <w:p w14:paraId="57EFA64B" w14:textId="07E85AFE" w:rsidR="00414F45" w:rsidRDefault="00414F45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Gordon Kirk Travel Scholarships</w:t>
      </w:r>
    </w:p>
    <w:p w14:paraId="7077FF86" w14:textId="04A8BD0E" w:rsidR="00F93282" w:rsidRPr="00B63DAF" w:rsidRDefault="00F93282" w:rsidP="00B63DAF">
      <w:pPr>
        <w:rPr>
          <w:rFonts w:ascii="Arial" w:hAnsi="Arial" w:cs="Arial"/>
          <w:b/>
          <w:sz w:val="20"/>
          <w:szCs w:val="20"/>
        </w:rPr>
      </w:pPr>
    </w:p>
    <w:p w14:paraId="1F138C28" w14:textId="0228EB94" w:rsidR="003259EF" w:rsidRPr="00CB6F6A" w:rsidRDefault="003259EF" w:rsidP="00B63DA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3588A406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B63DAF">
        <w:rPr>
          <w:rFonts w:ascii="Arial" w:hAnsi="Arial" w:cs="Arial"/>
          <w:b/>
          <w:sz w:val="20"/>
          <w:szCs w:val="20"/>
        </w:rPr>
        <w:t>tbc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10951DBB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B63DAF">
        <w:rPr>
          <w:rFonts w:ascii="Arial" w:hAnsi="Arial" w:cs="Arial"/>
          <w:b/>
          <w:bCs/>
          <w:sz w:val="20"/>
          <w:szCs w:val="20"/>
        </w:rPr>
        <w:t>March 2026</w:t>
      </w:r>
      <w:r w:rsidR="00806D9B">
        <w:rPr>
          <w:rFonts w:ascii="Arial" w:hAnsi="Arial" w:cs="Arial"/>
          <w:b/>
          <w:bCs/>
          <w:sz w:val="20"/>
          <w:szCs w:val="20"/>
        </w:rPr>
        <w:t xml:space="preserve">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5497729D" w14:textId="72E0EB17" w:rsidR="00947B26" w:rsidRDefault="00D63401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 information</w:t>
      </w:r>
    </w:p>
    <w:p w14:paraId="2BEB8DEA" w14:textId="3E8AE1F3" w:rsidR="000E3582" w:rsidRPr="00D63401" w:rsidRDefault="000E3582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Proposal for 2026-27 fora</w:t>
      </w:r>
    </w:p>
    <w:p w14:paraId="1EBA6E78" w14:textId="43A23765" w:rsidR="00F93282" w:rsidRPr="00B63DAF" w:rsidRDefault="00F93282" w:rsidP="00B63DAF">
      <w:pPr>
        <w:rPr>
          <w:rFonts w:ascii="Arial" w:hAnsi="Arial" w:cs="Arial"/>
          <w:b/>
          <w:sz w:val="20"/>
          <w:szCs w:val="20"/>
        </w:rPr>
      </w:pPr>
    </w:p>
    <w:sectPr w:rsidR="00F93282" w:rsidRPr="00B63DAF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F5048" w14:textId="77777777" w:rsidR="00047CA1" w:rsidRDefault="00047CA1">
      <w:r>
        <w:separator/>
      </w:r>
    </w:p>
  </w:endnote>
  <w:endnote w:type="continuationSeparator" w:id="0">
    <w:p w14:paraId="4A5BB724" w14:textId="77777777" w:rsidR="00047CA1" w:rsidRDefault="0004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C2684" w14:textId="77777777" w:rsidR="00047CA1" w:rsidRDefault="00047CA1">
      <w:r>
        <w:separator/>
      </w:r>
    </w:p>
  </w:footnote>
  <w:footnote w:type="continuationSeparator" w:id="0">
    <w:p w14:paraId="11BAB07E" w14:textId="77777777" w:rsidR="00047CA1" w:rsidRDefault="00047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CE88DE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20E53E">
      <w:start w:val="1"/>
      <w:numFmt w:val="lowerLetter"/>
      <w:lvlText w:val="%2."/>
      <w:lvlJc w:val="left"/>
      <w:pPr>
        <w:ind w:left="1495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19D2"/>
    <w:rsid w:val="0000449E"/>
    <w:rsid w:val="0001508A"/>
    <w:rsid w:val="00026AC1"/>
    <w:rsid w:val="00027FB1"/>
    <w:rsid w:val="00030FF4"/>
    <w:rsid w:val="000319FC"/>
    <w:rsid w:val="0003695E"/>
    <w:rsid w:val="00036E85"/>
    <w:rsid w:val="00037E1A"/>
    <w:rsid w:val="0004113B"/>
    <w:rsid w:val="00046F0E"/>
    <w:rsid w:val="00047CA1"/>
    <w:rsid w:val="00053EE1"/>
    <w:rsid w:val="000544CA"/>
    <w:rsid w:val="000549E1"/>
    <w:rsid w:val="00055342"/>
    <w:rsid w:val="00056340"/>
    <w:rsid w:val="00056A7A"/>
    <w:rsid w:val="00057BCF"/>
    <w:rsid w:val="00060BB1"/>
    <w:rsid w:val="00061AA9"/>
    <w:rsid w:val="0006470C"/>
    <w:rsid w:val="000663F4"/>
    <w:rsid w:val="000757B0"/>
    <w:rsid w:val="00075E3A"/>
    <w:rsid w:val="000822AB"/>
    <w:rsid w:val="00082386"/>
    <w:rsid w:val="000842BA"/>
    <w:rsid w:val="000871B3"/>
    <w:rsid w:val="0009468F"/>
    <w:rsid w:val="000A325D"/>
    <w:rsid w:val="000A39AF"/>
    <w:rsid w:val="000A4A72"/>
    <w:rsid w:val="000B1FB2"/>
    <w:rsid w:val="000C3976"/>
    <w:rsid w:val="000D132E"/>
    <w:rsid w:val="000D3720"/>
    <w:rsid w:val="000D3B11"/>
    <w:rsid w:val="000D4063"/>
    <w:rsid w:val="000D42DC"/>
    <w:rsid w:val="000D66A2"/>
    <w:rsid w:val="000D6703"/>
    <w:rsid w:val="000E0804"/>
    <w:rsid w:val="000E3582"/>
    <w:rsid w:val="000F1ECB"/>
    <w:rsid w:val="000F22C6"/>
    <w:rsid w:val="000F241C"/>
    <w:rsid w:val="000F5164"/>
    <w:rsid w:val="00100462"/>
    <w:rsid w:val="00102097"/>
    <w:rsid w:val="00103657"/>
    <w:rsid w:val="00107BD2"/>
    <w:rsid w:val="001106E7"/>
    <w:rsid w:val="001159D7"/>
    <w:rsid w:val="0011616D"/>
    <w:rsid w:val="00116BF4"/>
    <w:rsid w:val="00124932"/>
    <w:rsid w:val="00124A11"/>
    <w:rsid w:val="00125B89"/>
    <w:rsid w:val="00137534"/>
    <w:rsid w:val="001403EE"/>
    <w:rsid w:val="00152411"/>
    <w:rsid w:val="001527C2"/>
    <w:rsid w:val="0015411C"/>
    <w:rsid w:val="00163B98"/>
    <w:rsid w:val="001767BB"/>
    <w:rsid w:val="0018368D"/>
    <w:rsid w:val="00187C64"/>
    <w:rsid w:val="00195401"/>
    <w:rsid w:val="00195CA4"/>
    <w:rsid w:val="001974E2"/>
    <w:rsid w:val="0019783B"/>
    <w:rsid w:val="001A13A8"/>
    <w:rsid w:val="001A3DB2"/>
    <w:rsid w:val="001A58F8"/>
    <w:rsid w:val="001B16AB"/>
    <w:rsid w:val="001B297E"/>
    <w:rsid w:val="001C2C24"/>
    <w:rsid w:val="001C373E"/>
    <w:rsid w:val="001C48F9"/>
    <w:rsid w:val="001E46F9"/>
    <w:rsid w:val="001E4D1C"/>
    <w:rsid w:val="001E73E9"/>
    <w:rsid w:val="001F46F2"/>
    <w:rsid w:val="001F4909"/>
    <w:rsid w:val="001F6BCD"/>
    <w:rsid w:val="00204D79"/>
    <w:rsid w:val="00212B90"/>
    <w:rsid w:val="002148EE"/>
    <w:rsid w:val="0021605F"/>
    <w:rsid w:val="002164CB"/>
    <w:rsid w:val="002168EE"/>
    <w:rsid w:val="00216AA5"/>
    <w:rsid w:val="00217696"/>
    <w:rsid w:val="00222339"/>
    <w:rsid w:val="00223379"/>
    <w:rsid w:val="00241406"/>
    <w:rsid w:val="00242D1B"/>
    <w:rsid w:val="002435EA"/>
    <w:rsid w:val="00252FBC"/>
    <w:rsid w:val="00256388"/>
    <w:rsid w:val="00262EF6"/>
    <w:rsid w:val="00263612"/>
    <w:rsid w:val="00265E9D"/>
    <w:rsid w:val="002772CC"/>
    <w:rsid w:val="00283589"/>
    <w:rsid w:val="00284F71"/>
    <w:rsid w:val="0028686D"/>
    <w:rsid w:val="0029187E"/>
    <w:rsid w:val="002A08D1"/>
    <w:rsid w:val="002A5A2C"/>
    <w:rsid w:val="002A64F4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8C5"/>
    <w:rsid w:val="00327C59"/>
    <w:rsid w:val="00330482"/>
    <w:rsid w:val="0033261C"/>
    <w:rsid w:val="003353A2"/>
    <w:rsid w:val="00335CAC"/>
    <w:rsid w:val="003449D2"/>
    <w:rsid w:val="003514C8"/>
    <w:rsid w:val="00354E6C"/>
    <w:rsid w:val="00360382"/>
    <w:rsid w:val="00360E48"/>
    <w:rsid w:val="003649B6"/>
    <w:rsid w:val="0036718E"/>
    <w:rsid w:val="003701A6"/>
    <w:rsid w:val="00370469"/>
    <w:rsid w:val="00373FDA"/>
    <w:rsid w:val="00375BBC"/>
    <w:rsid w:val="00383AE5"/>
    <w:rsid w:val="00397A7E"/>
    <w:rsid w:val="003A07AB"/>
    <w:rsid w:val="003A0A14"/>
    <w:rsid w:val="003A1843"/>
    <w:rsid w:val="003B30D6"/>
    <w:rsid w:val="003C32E9"/>
    <w:rsid w:val="003C3B81"/>
    <w:rsid w:val="003C3D62"/>
    <w:rsid w:val="003C5C64"/>
    <w:rsid w:val="003D00A4"/>
    <w:rsid w:val="003D0F85"/>
    <w:rsid w:val="003D11EB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14684"/>
    <w:rsid w:val="00414F45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8A6"/>
    <w:rsid w:val="00475AED"/>
    <w:rsid w:val="00481BA1"/>
    <w:rsid w:val="00485073"/>
    <w:rsid w:val="004861B9"/>
    <w:rsid w:val="004919CD"/>
    <w:rsid w:val="00493EEC"/>
    <w:rsid w:val="004A32E0"/>
    <w:rsid w:val="004B09DC"/>
    <w:rsid w:val="004B2B8B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10CD9"/>
    <w:rsid w:val="005241D6"/>
    <w:rsid w:val="005246E8"/>
    <w:rsid w:val="00524851"/>
    <w:rsid w:val="005304E5"/>
    <w:rsid w:val="00530A1A"/>
    <w:rsid w:val="00531BA2"/>
    <w:rsid w:val="0054260E"/>
    <w:rsid w:val="00544698"/>
    <w:rsid w:val="0054697B"/>
    <w:rsid w:val="005518C1"/>
    <w:rsid w:val="0055447C"/>
    <w:rsid w:val="00556CFC"/>
    <w:rsid w:val="005615C7"/>
    <w:rsid w:val="00563D46"/>
    <w:rsid w:val="00576EF5"/>
    <w:rsid w:val="00587A14"/>
    <w:rsid w:val="00587AA3"/>
    <w:rsid w:val="00596E10"/>
    <w:rsid w:val="005B7866"/>
    <w:rsid w:val="005C2037"/>
    <w:rsid w:val="005C266C"/>
    <w:rsid w:val="005C42CB"/>
    <w:rsid w:val="005C4EBF"/>
    <w:rsid w:val="005E0A03"/>
    <w:rsid w:val="005E34DF"/>
    <w:rsid w:val="005E5CE2"/>
    <w:rsid w:val="005F0A3E"/>
    <w:rsid w:val="005F6649"/>
    <w:rsid w:val="005F7798"/>
    <w:rsid w:val="006036A6"/>
    <w:rsid w:val="006067B0"/>
    <w:rsid w:val="006111BF"/>
    <w:rsid w:val="00611ABB"/>
    <w:rsid w:val="006140C3"/>
    <w:rsid w:val="00626581"/>
    <w:rsid w:val="0063314F"/>
    <w:rsid w:val="006350F9"/>
    <w:rsid w:val="00643CDD"/>
    <w:rsid w:val="00644660"/>
    <w:rsid w:val="00663708"/>
    <w:rsid w:val="00667F82"/>
    <w:rsid w:val="006706B5"/>
    <w:rsid w:val="006713D1"/>
    <w:rsid w:val="00671407"/>
    <w:rsid w:val="006717D7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A5BFC"/>
    <w:rsid w:val="006B0BA2"/>
    <w:rsid w:val="006B16E8"/>
    <w:rsid w:val="006B20CA"/>
    <w:rsid w:val="006B3E88"/>
    <w:rsid w:val="006B7415"/>
    <w:rsid w:val="006B7A96"/>
    <w:rsid w:val="006C1A63"/>
    <w:rsid w:val="006C7354"/>
    <w:rsid w:val="006D0466"/>
    <w:rsid w:val="006D3D6F"/>
    <w:rsid w:val="006E049C"/>
    <w:rsid w:val="006E433B"/>
    <w:rsid w:val="006F0BBA"/>
    <w:rsid w:val="006F2054"/>
    <w:rsid w:val="006F2B8E"/>
    <w:rsid w:val="006F3B08"/>
    <w:rsid w:val="00702079"/>
    <w:rsid w:val="00702EB6"/>
    <w:rsid w:val="007064B8"/>
    <w:rsid w:val="0071182F"/>
    <w:rsid w:val="00714683"/>
    <w:rsid w:val="00715788"/>
    <w:rsid w:val="0072194F"/>
    <w:rsid w:val="007248F3"/>
    <w:rsid w:val="0073319F"/>
    <w:rsid w:val="00736FAE"/>
    <w:rsid w:val="007462D8"/>
    <w:rsid w:val="00753038"/>
    <w:rsid w:val="00763B78"/>
    <w:rsid w:val="00771031"/>
    <w:rsid w:val="007720D2"/>
    <w:rsid w:val="00774841"/>
    <w:rsid w:val="00781E18"/>
    <w:rsid w:val="00783030"/>
    <w:rsid w:val="0078342E"/>
    <w:rsid w:val="00784506"/>
    <w:rsid w:val="007872A7"/>
    <w:rsid w:val="007935AE"/>
    <w:rsid w:val="007A21CA"/>
    <w:rsid w:val="007B190F"/>
    <w:rsid w:val="007B1F7F"/>
    <w:rsid w:val="007C6582"/>
    <w:rsid w:val="007C72AE"/>
    <w:rsid w:val="007D01A5"/>
    <w:rsid w:val="007D22A5"/>
    <w:rsid w:val="007D240E"/>
    <w:rsid w:val="007D6C3A"/>
    <w:rsid w:val="007D6C4C"/>
    <w:rsid w:val="007E53E4"/>
    <w:rsid w:val="007E6B50"/>
    <w:rsid w:val="007F2BE0"/>
    <w:rsid w:val="007F3E84"/>
    <w:rsid w:val="007F7A39"/>
    <w:rsid w:val="00801AC2"/>
    <w:rsid w:val="00805526"/>
    <w:rsid w:val="00806910"/>
    <w:rsid w:val="00806D9B"/>
    <w:rsid w:val="00811E66"/>
    <w:rsid w:val="00816FF3"/>
    <w:rsid w:val="008209DA"/>
    <w:rsid w:val="00821D78"/>
    <w:rsid w:val="00823A9C"/>
    <w:rsid w:val="008252AB"/>
    <w:rsid w:val="00826D5A"/>
    <w:rsid w:val="00826F1D"/>
    <w:rsid w:val="00826F73"/>
    <w:rsid w:val="00832D98"/>
    <w:rsid w:val="008476DE"/>
    <w:rsid w:val="00850DD7"/>
    <w:rsid w:val="00853231"/>
    <w:rsid w:val="008566B1"/>
    <w:rsid w:val="00864231"/>
    <w:rsid w:val="0086641B"/>
    <w:rsid w:val="00872D56"/>
    <w:rsid w:val="0087362C"/>
    <w:rsid w:val="008818D3"/>
    <w:rsid w:val="00884DB9"/>
    <w:rsid w:val="008872D8"/>
    <w:rsid w:val="008903E9"/>
    <w:rsid w:val="008924CF"/>
    <w:rsid w:val="008A0A18"/>
    <w:rsid w:val="008B59B1"/>
    <w:rsid w:val="008B5E82"/>
    <w:rsid w:val="008C4AFA"/>
    <w:rsid w:val="008D035F"/>
    <w:rsid w:val="008D05E6"/>
    <w:rsid w:val="008E1F70"/>
    <w:rsid w:val="008E303A"/>
    <w:rsid w:val="008E3538"/>
    <w:rsid w:val="008E4BF9"/>
    <w:rsid w:val="008E4FF7"/>
    <w:rsid w:val="008F0B6B"/>
    <w:rsid w:val="008F4917"/>
    <w:rsid w:val="008F6DAF"/>
    <w:rsid w:val="00900283"/>
    <w:rsid w:val="00904226"/>
    <w:rsid w:val="00911E67"/>
    <w:rsid w:val="009132F7"/>
    <w:rsid w:val="00920326"/>
    <w:rsid w:val="009244FB"/>
    <w:rsid w:val="009251B4"/>
    <w:rsid w:val="00930115"/>
    <w:rsid w:val="009355AA"/>
    <w:rsid w:val="00935E28"/>
    <w:rsid w:val="00943D35"/>
    <w:rsid w:val="00946A87"/>
    <w:rsid w:val="00947B26"/>
    <w:rsid w:val="009514E8"/>
    <w:rsid w:val="009518B4"/>
    <w:rsid w:val="0095447C"/>
    <w:rsid w:val="009627E2"/>
    <w:rsid w:val="009631A4"/>
    <w:rsid w:val="0096354B"/>
    <w:rsid w:val="009707DC"/>
    <w:rsid w:val="00970C3A"/>
    <w:rsid w:val="00971C17"/>
    <w:rsid w:val="00975919"/>
    <w:rsid w:val="00977B22"/>
    <w:rsid w:val="00977CEC"/>
    <w:rsid w:val="00981B8D"/>
    <w:rsid w:val="00986160"/>
    <w:rsid w:val="00990379"/>
    <w:rsid w:val="00990DDF"/>
    <w:rsid w:val="00990E62"/>
    <w:rsid w:val="0099101B"/>
    <w:rsid w:val="009927E3"/>
    <w:rsid w:val="00993B5E"/>
    <w:rsid w:val="009A0A41"/>
    <w:rsid w:val="009A0F68"/>
    <w:rsid w:val="009A37DA"/>
    <w:rsid w:val="009A77C6"/>
    <w:rsid w:val="009B3387"/>
    <w:rsid w:val="009B4042"/>
    <w:rsid w:val="009C1E96"/>
    <w:rsid w:val="009E1AA0"/>
    <w:rsid w:val="009F2230"/>
    <w:rsid w:val="009F5367"/>
    <w:rsid w:val="009F5EFB"/>
    <w:rsid w:val="00A001AF"/>
    <w:rsid w:val="00A01E52"/>
    <w:rsid w:val="00A042B5"/>
    <w:rsid w:val="00A04BCE"/>
    <w:rsid w:val="00A22620"/>
    <w:rsid w:val="00A243E2"/>
    <w:rsid w:val="00A24D4B"/>
    <w:rsid w:val="00A25C01"/>
    <w:rsid w:val="00A270BA"/>
    <w:rsid w:val="00A30100"/>
    <w:rsid w:val="00A34ADB"/>
    <w:rsid w:val="00A43233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29CD"/>
    <w:rsid w:val="00AA3673"/>
    <w:rsid w:val="00AA4F83"/>
    <w:rsid w:val="00AA77C6"/>
    <w:rsid w:val="00AB07B7"/>
    <w:rsid w:val="00AB35D4"/>
    <w:rsid w:val="00AB568E"/>
    <w:rsid w:val="00AB6A74"/>
    <w:rsid w:val="00AB79CE"/>
    <w:rsid w:val="00AD7290"/>
    <w:rsid w:val="00AE365F"/>
    <w:rsid w:val="00AE40D7"/>
    <w:rsid w:val="00AE798D"/>
    <w:rsid w:val="00AF18E9"/>
    <w:rsid w:val="00AF59FB"/>
    <w:rsid w:val="00AF7C09"/>
    <w:rsid w:val="00B0110C"/>
    <w:rsid w:val="00B12157"/>
    <w:rsid w:val="00B17BE9"/>
    <w:rsid w:val="00B24E7C"/>
    <w:rsid w:val="00B35DA1"/>
    <w:rsid w:val="00B407FD"/>
    <w:rsid w:val="00B43645"/>
    <w:rsid w:val="00B504D6"/>
    <w:rsid w:val="00B61C3B"/>
    <w:rsid w:val="00B63DAF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27BE"/>
    <w:rsid w:val="00BA3877"/>
    <w:rsid w:val="00BA540B"/>
    <w:rsid w:val="00BA58A8"/>
    <w:rsid w:val="00BB0D72"/>
    <w:rsid w:val="00BB1276"/>
    <w:rsid w:val="00BB1374"/>
    <w:rsid w:val="00BB59B8"/>
    <w:rsid w:val="00BC3C99"/>
    <w:rsid w:val="00BC5469"/>
    <w:rsid w:val="00BC6092"/>
    <w:rsid w:val="00BD244A"/>
    <w:rsid w:val="00BE5CCA"/>
    <w:rsid w:val="00BE76C3"/>
    <w:rsid w:val="00BF1788"/>
    <w:rsid w:val="00BF5793"/>
    <w:rsid w:val="00C0032E"/>
    <w:rsid w:val="00C02640"/>
    <w:rsid w:val="00C22CDB"/>
    <w:rsid w:val="00C2332E"/>
    <w:rsid w:val="00C238C5"/>
    <w:rsid w:val="00C23A79"/>
    <w:rsid w:val="00C25D41"/>
    <w:rsid w:val="00C27B2F"/>
    <w:rsid w:val="00C35351"/>
    <w:rsid w:val="00C37757"/>
    <w:rsid w:val="00C4023E"/>
    <w:rsid w:val="00C4569D"/>
    <w:rsid w:val="00C469B6"/>
    <w:rsid w:val="00C51AF9"/>
    <w:rsid w:val="00C54884"/>
    <w:rsid w:val="00C56C09"/>
    <w:rsid w:val="00C6045B"/>
    <w:rsid w:val="00C61BDA"/>
    <w:rsid w:val="00C629E8"/>
    <w:rsid w:val="00C72AAA"/>
    <w:rsid w:val="00C75A20"/>
    <w:rsid w:val="00C76BA5"/>
    <w:rsid w:val="00C8097C"/>
    <w:rsid w:val="00C91BBF"/>
    <w:rsid w:val="00C928DB"/>
    <w:rsid w:val="00C92E45"/>
    <w:rsid w:val="00C94003"/>
    <w:rsid w:val="00C95BBE"/>
    <w:rsid w:val="00CA218C"/>
    <w:rsid w:val="00CB0BF4"/>
    <w:rsid w:val="00CB30D0"/>
    <w:rsid w:val="00CB45A4"/>
    <w:rsid w:val="00CB48CA"/>
    <w:rsid w:val="00CB6629"/>
    <w:rsid w:val="00CB6F6A"/>
    <w:rsid w:val="00CC25DB"/>
    <w:rsid w:val="00CC422F"/>
    <w:rsid w:val="00CD1876"/>
    <w:rsid w:val="00CD2825"/>
    <w:rsid w:val="00CD2DFB"/>
    <w:rsid w:val="00CD5C9E"/>
    <w:rsid w:val="00CD6CDB"/>
    <w:rsid w:val="00CD6E6C"/>
    <w:rsid w:val="00CE0508"/>
    <w:rsid w:val="00CE3D94"/>
    <w:rsid w:val="00CE4064"/>
    <w:rsid w:val="00CE68B6"/>
    <w:rsid w:val="00CF2B09"/>
    <w:rsid w:val="00CF37C2"/>
    <w:rsid w:val="00CF4AE3"/>
    <w:rsid w:val="00CF4EBB"/>
    <w:rsid w:val="00CF737B"/>
    <w:rsid w:val="00CF7835"/>
    <w:rsid w:val="00D006E8"/>
    <w:rsid w:val="00D01DF5"/>
    <w:rsid w:val="00D13A68"/>
    <w:rsid w:val="00D15CEA"/>
    <w:rsid w:val="00D259CF"/>
    <w:rsid w:val="00D30300"/>
    <w:rsid w:val="00D33A5B"/>
    <w:rsid w:val="00D3599D"/>
    <w:rsid w:val="00D373E5"/>
    <w:rsid w:val="00D5095D"/>
    <w:rsid w:val="00D5127C"/>
    <w:rsid w:val="00D540BC"/>
    <w:rsid w:val="00D61F47"/>
    <w:rsid w:val="00D63401"/>
    <w:rsid w:val="00D63513"/>
    <w:rsid w:val="00D703B8"/>
    <w:rsid w:val="00D73E83"/>
    <w:rsid w:val="00D830BA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2602"/>
    <w:rsid w:val="00DB3B38"/>
    <w:rsid w:val="00DB3B7E"/>
    <w:rsid w:val="00DB47B9"/>
    <w:rsid w:val="00DB62D0"/>
    <w:rsid w:val="00DB7EBB"/>
    <w:rsid w:val="00DC1571"/>
    <w:rsid w:val="00DC2807"/>
    <w:rsid w:val="00DC7471"/>
    <w:rsid w:val="00DE1235"/>
    <w:rsid w:val="00DE1EF5"/>
    <w:rsid w:val="00DE594E"/>
    <w:rsid w:val="00E04418"/>
    <w:rsid w:val="00E10DC3"/>
    <w:rsid w:val="00E12418"/>
    <w:rsid w:val="00E132FC"/>
    <w:rsid w:val="00E13F6C"/>
    <w:rsid w:val="00E13FB2"/>
    <w:rsid w:val="00E17AD7"/>
    <w:rsid w:val="00E219E1"/>
    <w:rsid w:val="00E2454C"/>
    <w:rsid w:val="00E25495"/>
    <w:rsid w:val="00E265FE"/>
    <w:rsid w:val="00E27BA3"/>
    <w:rsid w:val="00E46379"/>
    <w:rsid w:val="00E46F8E"/>
    <w:rsid w:val="00E5585E"/>
    <w:rsid w:val="00E57487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87A5A"/>
    <w:rsid w:val="00E94BCA"/>
    <w:rsid w:val="00EA3A3A"/>
    <w:rsid w:val="00EA4C24"/>
    <w:rsid w:val="00EA6EA9"/>
    <w:rsid w:val="00EB1AC7"/>
    <w:rsid w:val="00EB1D34"/>
    <w:rsid w:val="00EC6DBD"/>
    <w:rsid w:val="00ED0105"/>
    <w:rsid w:val="00ED65EB"/>
    <w:rsid w:val="00EE2A3D"/>
    <w:rsid w:val="00EE5B58"/>
    <w:rsid w:val="00EF0361"/>
    <w:rsid w:val="00EF2BCE"/>
    <w:rsid w:val="00EF3310"/>
    <w:rsid w:val="00F030C7"/>
    <w:rsid w:val="00F04F7C"/>
    <w:rsid w:val="00F16AE0"/>
    <w:rsid w:val="00F263AC"/>
    <w:rsid w:val="00F27355"/>
    <w:rsid w:val="00F325CB"/>
    <w:rsid w:val="00F3277A"/>
    <w:rsid w:val="00F32B1D"/>
    <w:rsid w:val="00F33359"/>
    <w:rsid w:val="00F37651"/>
    <w:rsid w:val="00F41BF4"/>
    <w:rsid w:val="00F46067"/>
    <w:rsid w:val="00F6662E"/>
    <w:rsid w:val="00F7183A"/>
    <w:rsid w:val="00F730EE"/>
    <w:rsid w:val="00F738CB"/>
    <w:rsid w:val="00F74571"/>
    <w:rsid w:val="00F74699"/>
    <w:rsid w:val="00F769F6"/>
    <w:rsid w:val="00F8064F"/>
    <w:rsid w:val="00F8373A"/>
    <w:rsid w:val="00F83A4C"/>
    <w:rsid w:val="00F92622"/>
    <w:rsid w:val="00F926C6"/>
    <w:rsid w:val="00F93282"/>
    <w:rsid w:val="00FA6DB9"/>
    <w:rsid w:val="00FB0CF3"/>
    <w:rsid w:val="00FB0F8C"/>
    <w:rsid w:val="00FB2370"/>
    <w:rsid w:val="00FB24DE"/>
    <w:rsid w:val="00FB316D"/>
    <w:rsid w:val="00FB687C"/>
    <w:rsid w:val="00FC3CF6"/>
    <w:rsid w:val="00FD0D7B"/>
    <w:rsid w:val="00FD12BE"/>
    <w:rsid w:val="00FE6035"/>
    <w:rsid w:val="00FF5022"/>
    <w:rsid w:val="0CAE6E41"/>
    <w:rsid w:val="1C7126CE"/>
    <w:rsid w:val="33DC0677"/>
    <w:rsid w:val="73F9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  <w:style w:type="paragraph" w:customStyle="1" w:styleId="paragraph">
    <w:name w:val="paragraph"/>
    <w:basedOn w:val="Normal"/>
    <w:rsid w:val="000822AB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0822AB"/>
  </w:style>
  <w:style w:type="character" w:customStyle="1" w:styleId="eop">
    <w:name w:val="eop"/>
    <w:basedOn w:val="DefaultParagraphFont"/>
    <w:rsid w:val="000822AB"/>
  </w:style>
  <w:style w:type="character" w:customStyle="1" w:styleId="apple-converted-space">
    <w:name w:val="apple-converted-space"/>
    <w:basedOn w:val="DefaultParagraphFont"/>
    <w:rsid w:val="00082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B661AE-9056-498D-9437-93C35C0A7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5</TotalTime>
  <Pages>1</Pages>
  <Words>166</Words>
  <Characters>951</Characters>
  <Application>Microsoft Office Word</Application>
  <DocSecurity>0</DocSecurity>
  <Lines>7</Lines>
  <Paragraphs>2</Paragraphs>
  <ScaleCrop>false</ScaleCrop>
  <Company>Institute of Education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6</cp:revision>
  <cp:lastPrinted>2015-02-10T10:18:00Z</cp:lastPrinted>
  <dcterms:created xsi:type="dcterms:W3CDTF">2026-06-04T12:44:00Z</dcterms:created>
  <dcterms:modified xsi:type="dcterms:W3CDTF">2026-06-09T08:38:00Z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