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4505F03F" w:rsidR="004D22CE" w:rsidRDefault="009E416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</w:rPr>
        <w:t>ET</w:t>
      </w: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6FFEA56D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8D1D56">
        <w:rPr>
          <w:rFonts w:ascii="Arial" w:hAnsi="Arial" w:cs="Arial"/>
          <w:b/>
          <w:sz w:val="20"/>
          <w:szCs w:val="20"/>
        </w:rPr>
        <w:t>Assembly</w:t>
      </w:r>
      <w:r w:rsidRPr="00CB6F6A">
        <w:rPr>
          <w:rFonts w:ascii="Arial" w:hAnsi="Arial" w:cs="Arial"/>
          <w:b/>
          <w:sz w:val="20"/>
          <w:szCs w:val="20"/>
        </w:rPr>
        <w:t xml:space="preserve">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33261C">
        <w:rPr>
          <w:rFonts w:ascii="Arial" w:hAnsi="Arial" w:cs="Arial"/>
          <w:b/>
          <w:sz w:val="20"/>
          <w:szCs w:val="20"/>
        </w:rPr>
        <w:t>2</w:t>
      </w:r>
      <w:r w:rsidR="00FC09BD">
        <w:rPr>
          <w:rFonts w:ascii="Arial" w:hAnsi="Arial" w:cs="Arial"/>
          <w:b/>
          <w:sz w:val="20"/>
          <w:szCs w:val="20"/>
        </w:rPr>
        <w:t xml:space="preserve">3 June 2026 </w:t>
      </w:r>
      <w:r w:rsidR="000019D2">
        <w:rPr>
          <w:rFonts w:ascii="Arial" w:hAnsi="Arial" w:cs="Arial"/>
          <w:b/>
          <w:sz w:val="20"/>
          <w:szCs w:val="20"/>
        </w:rPr>
        <w:t>via Zoom.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5588E261" w14:textId="77777777" w:rsidR="00FC09BD" w:rsidRDefault="00FC09BD" w:rsidP="00FC09BD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will be a morning symposium prior to this term’s meeting from 10.30-12.00 via Zoom. 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722F31BC">
        <w:rPr>
          <w:rFonts w:ascii="Arial" w:hAnsi="Arial" w:cs="Arial"/>
          <w:b/>
          <w:bCs/>
          <w:sz w:val="20"/>
          <w:szCs w:val="20"/>
        </w:rPr>
        <w:t>Matters arising</w:t>
      </w:r>
    </w:p>
    <w:p w14:paraId="1773A3CE" w14:textId="523DD1C4" w:rsidR="16D37462" w:rsidRDefault="16D37462" w:rsidP="722F31BC">
      <w:pPr>
        <w:pStyle w:val="ListParagraph"/>
        <w:numPr>
          <w:ilvl w:val="0"/>
          <w:numId w:val="32"/>
        </w:numPr>
        <w:rPr>
          <w:rFonts w:ascii="Arial" w:eastAsia="Arial" w:hAnsi="Arial" w:cs="Arial"/>
          <w:b/>
          <w:bCs/>
          <w:sz w:val="20"/>
          <w:szCs w:val="20"/>
        </w:rPr>
      </w:pPr>
      <w:r w:rsidRPr="722F31BC">
        <w:rPr>
          <w:rFonts w:ascii="Arial" w:eastAsia="Arial" w:hAnsi="Arial" w:cs="Arial"/>
          <w:b/>
          <w:bCs/>
          <w:sz w:val="20"/>
          <w:szCs w:val="20"/>
        </w:rPr>
        <w:t>Feedback from morning symposium</w:t>
      </w:r>
    </w:p>
    <w:p w14:paraId="5AAB1655" w14:textId="78D79993" w:rsidR="16D37462" w:rsidRDefault="16D37462" w:rsidP="722F31BC">
      <w:pPr>
        <w:pStyle w:val="ListParagraph"/>
        <w:numPr>
          <w:ilvl w:val="0"/>
          <w:numId w:val="32"/>
        </w:numPr>
        <w:rPr>
          <w:rFonts w:ascii="Arial" w:eastAsia="Arial" w:hAnsi="Arial" w:cs="Arial"/>
          <w:b/>
          <w:bCs/>
          <w:sz w:val="20"/>
          <w:szCs w:val="20"/>
        </w:rPr>
      </w:pPr>
      <w:r w:rsidRPr="722F31BC">
        <w:rPr>
          <w:rFonts w:ascii="Arial" w:eastAsia="Arial" w:hAnsi="Arial" w:cs="Arial"/>
          <w:b/>
          <w:bCs/>
          <w:sz w:val="20"/>
          <w:szCs w:val="20"/>
        </w:rPr>
        <w:t>UCET Executive Director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0FDB78CA" w14:textId="77777777" w:rsidR="00FC09BD" w:rsidRPr="00FC09BD" w:rsidRDefault="00FC09BD" w:rsidP="00FC09BD">
      <w:pPr>
        <w:pStyle w:val="paragraph"/>
        <w:numPr>
          <w:ilvl w:val="1"/>
          <w:numId w:val="32"/>
        </w:numPr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FC09BD">
        <w:rPr>
          <w:rStyle w:val="normaltextrun"/>
          <w:rFonts w:ascii="Aptos" w:hAnsi="Aptos" w:cs="Segoe UI"/>
          <w:b/>
          <w:bCs/>
          <w:sz w:val="20"/>
          <w:szCs w:val="20"/>
        </w:rPr>
        <w:t>KCSIE guidance</w:t>
      </w:r>
      <w:r w:rsidRPr="00FC09BD">
        <w:rPr>
          <w:rStyle w:val="eop"/>
          <w:rFonts w:ascii="Aptos" w:hAnsi="Aptos" w:cs="Segoe UI"/>
          <w:b/>
          <w:bCs/>
          <w:sz w:val="20"/>
          <w:szCs w:val="20"/>
        </w:rPr>
        <w:t> </w:t>
      </w:r>
    </w:p>
    <w:p w14:paraId="71B59248" w14:textId="77777777" w:rsidR="00FC09BD" w:rsidRPr="00FC09BD" w:rsidRDefault="00FC09BD" w:rsidP="00FC09BD">
      <w:pPr>
        <w:pStyle w:val="paragraph"/>
        <w:numPr>
          <w:ilvl w:val="1"/>
          <w:numId w:val="32"/>
        </w:numPr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FC09BD">
        <w:rPr>
          <w:rStyle w:val="normaltextrun"/>
          <w:rFonts w:ascii="Aptos" w:hAnsi="Aptos" w:cs="Segoe UI"/>
          <w:b/>
          <w:bCs/>
          <w:sz w:val="20"/>
          <w:szCs w:val="20"/>
        </w:rPr>
        <w:t>International students funding</w:t>
      </w:r>
      <w:r w:rsidRPr="00FC09BD">
        <w:rPr>
          <w:rStyle w:val="eop"/>
          <w:rFonts w:ascii="Aptos" w:hAnsi="Aptos" w:cs="Segoe UI"/>
          <w:b/>
          <w:bCs/>
          <w:sz w:val="20"/>
          <w:szCs w:val="20"/>
        </w:rPr>
        <w:t> </w:t>
      </w:r>
    </w:p>
    <w:p w14:paraId="5DB9B723" w14:textId="77777777" w:rsidR="00FC09BD" w:rsidRPr="00FC09BD" w:rsidRDefault="00FC09BD" w:rsidP="00FC09BD">
      <w:pPr>
        <w:pStyle w:val="paragraph"/>
        <w:numPr>
          <w:ilvl w:val="1"/>
          <w:numId w:val="32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sz w:val="20"/>
          <w:szCs w:val="20"/>
        </w:rPr>
      </w:pPr>
      <w:r>
        <w:rPr>
          <w:rStyle w:val="normaltextrun"/>
          <w:rFonts w:ascii="Aptos" w:hAnsi="Aptos" w:cs="Segoe UI"/>
          <w:b/>
          <w:bCs/>
          <w:sz w:val="20"/>
          <w:szCs w:val="20"/>
        </w:rPr>
        <w:t>DfE SEND ITT Working Group</w:t>
      </w:r>
      <w:r w:rsidRPr="00FC09BD">
        <w:rPr>
          <w:rStyle w:val="normaltextrun"/>
          <w:b/>
          <w:bCs/>
        </w:rPr>
        <w:t> </w:t>
      </w:r>
    </w:p>
    <w:p w14:paraId="38B3919B" w14:textId="77777777" w:rsidR="00FC09BD" w:rsidRPr="00FC09BD" w:rsidRDefault="00FC09BD" w:rsidP="00FC09BD">
      <w:pPr>
        <w:pStyle w:val="paragraph"/>
        <w:numPr>
          <w:ilvl w:val="1"/>
          <w:numId w:val="32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sz w:val="20"/>
          <w:szCs w:val="20"/>
        </w:rPr>
      </w:pPr>
      <w:r>
        <w:rPr>
          <w:rStyle w:val="normaltextrun"/>
          <w:rFonts w:ascii="Aptos" w:hAnsi="Aptos" w:cs="Segoe UI"/>
          <w:b/>
          <w:bCs/>
          <w:sz w:val="20"/>
          <w:szCs w:val="20"/>
        </w:rPr>
        <w:t>Delivery grant funding</w:t>
      </w:r>
      <w:r w:rsidRPr="00FC09BD">
        <w:rPr>
          <w:rStyle w:val="normaltextrun"/>
          <w:b/>
          <w:bCs/>
        </w:rPr>
        <w:t> </w:t>
      </w:r>
    </w:p>
    <w:p w14:paraId="2E035052" w14:textId="1F63F2BD" w:rsidR="00FC09BD" w:rsidRPr="00FC09BD" w:rsidRDefault="00FC09BD" w:rsidP="00FC09BD">
      <w:pPr>
        <w:pStyle w:val="paragraph"/>
        <w:numPr>
          <w:ilvl w:val="1"/>
          <w:numId w:val="32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b/>
          <w:bCs/>
          <w:sz w:val="20"/>
          <w:szCs w:val="20"/>
        </w:rPr>
      </w:pPr>
      <w:r w:rsidRPr="00FC09BD">
        <w:rPr>
          <w:rStyle w:val="normaltextrun"/>
          <w:rFonts w:ascii="Aptos" w:hAnsi="Aptos"/>
          <w:b/>
          <w:bCs/>
          <w:sz w:val="20"/>
          <w:szCs w:val="20"/>
        </w:rPr>
        <w:t>SKE courses</w:t>
      </w:r>
    </w:p>
    <w:p w14:paraId="21A55EC0" w14:textId="77777777" w:rsidR="00FC09BD" w:rsidRDefault="00FC09BD" w:rsidP="00FC09B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Successes and Challenges from 2025-26</w:t>
      </w:r>
    </w:p>
    <w:p w14:paraId="6030C224" w14:textId="77777777" w:rsidR="00FC09BD" w:rsidRDefault="00FC09BD" w:rsidP="00FC09B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</w:t>
      </w:r>
    </w:p>
    <w:p w14:paraId="4994C97A" w14:textId="77777777" w:rsidR="00FC09BD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Summary of reports to date</w:t>
      </w:r>
    </w:p>
    <w:p w14:paraId="6C022476" w14:textId="77777777" w:rsidR="00FC09BD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Proposal for gathering feedback from any members who have undergone an inspection</w:t>
      </w:r>
    </w:p>
    <w:p w14:paraId="293DA639" w14:textId="77777777" w:rsidR="00FC09BD" w:rsidRPr="00CB6F6A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updates</w:t>
      </w:r>
    </w:p>
    <w:p w14:paraId="3D1EAD00" w14:textId="77777777" w:rsidR="00FC09BD" w:rsidRDefault="00FC09BD" w:rsidP="00FC09B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D2DFB">
        <w:rPr>
          <w:rFonts w:ascii="Arial" w:hAnsi="Arial" w:cs="Arial"/>
          <w:b/>
          <w:sz w:val="20"/>
          <w:szCs w:val="20"/>
        </w:rPr>
        <w:t>Recruitment to ITE</w:t>
      </w:r>
      <w:r>
        <w:rPr>
          <w:rFonts w:ascii="Arial" w:hAnsi="Arial" w:cs="Arial"/>
          <w:b/>
          <w:sz w:val="20"/>
          <w:szCs w:val="20"/>
        </w:rPr>
        <w:t>:</w:t>
      </w:r>
    </w:p>
    <w:p w14:paraId="5CDFC01A" w14:textId="77777777" w:rsidR="00FC09BD" w:rsidRPr="00B63DAF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Recruitment for 2026/27</w:t>
      </w:r>
    </w:p>
    <w:p w14:paraId="0ED97CE4" w14:textId="77777777" w:rsidR="00FC09BD" w:rsidRPr="000D42DC" w:rsidRDefault="00FC09BD" w:rsidP="00FC09B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>UCET issues:</w:t>
      </w:r>
    </w:p>
    <w:p w14:paraId="4898E954" w14:textId="77777777" w:rsidR="00FC09BD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Chair of UCET</w:t>
      </w:r>
    </w:p>
    <w:p w14:paraId="2D3C25B1" w14:textId="77777777" w:rsidR="00FC09BD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Proposal for Forum meetings 2026/27</w:t>
      </w:r>
    </w:p>
    <w:p w14:paraId="777EB989" w14:textId="77777777" w:rsidR="00FC09BD" w:rsidRPr="00B63DAF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2026 UCET conference</w:t>
      </w:r>
    </w:p>
    <w:p w14:paraId="53A0AC7D" w14:textId="77777777" w:rsidR="00FC09BD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669F7F17" w14:textId="0EA14AA5" w:rsidR="00FC09BD" w:rsidRPr="00FC09BD" w:rsidRDefault="00FC09BD" w:rsidP="00FC09B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Gordon Kirk Travel Scholarships</w:t>
      </w:r>
    </w:p>
    <w:p w14:paraId="61AE4263" w14:textId="26555B54" w:rsidR="00D5095D" w:rsidRDefault="00AF45D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Post-compulsory teacher education issues</w:t>
      </w:r>
    </w:p>
    <w:p w14:paraId="3C1D4F61" w14:textId="30249A0C" w:rsidR="00AF45D9" w:rsidRDefault="00AF45D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Developments in Northern Ireland and Wales</w:t>
      </w:r>
    </w:p>
    <w:p w14:paraId="7B87170B" w14:textId="2C77E6C2" w:rsidR="00332E4D" w:rsidRPr="00CB6F6A" w:rsidRDefault="003D475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332E4D">
        <w:rPr>
          <w:rFonts w:ascii="Arial" w:hAnsi="Arial" w:cs="Arial"/>
          <w:b/>
          <w:sz w:val="20"/>
          <w:szCs w:val="20"/>
        </w:rPr>
        <w:t>ssues t</w:t>
      </w:r>
      <w:r>
        <w:rPr>
          <w:rFonts w:ascii="Arial" w:hAnsi="Arial" w:cs="Arial"/>
          <w:b/>
          <w:sz w:val="20"/>
          <w:szCs w:val="20"/>
        </w:rPr>
        <w:t>o</w:t>
      </w:r>
      <w:r w:rsidR="00332E4D">
        <w:rPr>
          <w:rFonts w:ascii="Arial" w:hAnsi="Arial" w:cs="Arial"/>
          <w:b/>
          <w:sz w:val="20"/>
          <w:szCs w:val="20"/>
        </w:rPr>
        <w:t xml:space="preserve"> raise with UCET Executive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32C54A07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FC09BD">
        <w:rPr>
          <w:rFonts w:ascii="Arial" w:hAnsi="Arial" w:cs="Arial"/>
          <w:b/>
          <w:sz w:val="20"/>
          <w:szCs w:val="20"/>
        </w:rPr>
        <w:t>TBC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535D4E9A" w14:textId="77777777" w:rsidR="00FC09BD" w:rsidRPr="00CB6F6A" w:rsidRDefault="00FC09BD" w:rsidP="00FC09BD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>
        <w:rPr>
          <w:rFonts w:ascii="Arial" w:hAnsi="Arial" w:cs="Arial"/>
          <w:b/>
          <w:bCs/>
          <w:sz w:val="20"/>
          <w:szCs w:val="20"/>
        </w:rPr>
        <w:t xml:space="preserve">March 2026 </w:t>
      </w:r>
      <w:r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3D9D4402" w14:textId="77777777" w:rsidR="00FC09BD" w:rsidRDefault="00FC09BD" w:rsidP="00FC09BD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 information</w:t>
      </w:r>
    </w:p>
    <w:p w14:paraId="5546E74D" w14:textId="3899AAE3" w:rsidR="00FC09BD" w:rsidRPr="00D63401" w:rsidRDefault="00FC09BD" w:rsidP="00FC09BD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Proposal for 2026-27 fora</w:t>
      </w:r>
    </w:p>
    <w:p w14:paraId="1EBA6E78" w14:textId="2127FE22" w:rsidR="00F93282" w:rsidRDefault="00F93282" w:rsidP="00FC09BD">
      <w:pPr>
        <w:pStyle w:val="ListParagraph"/>
        <w:ind w:left="360"/>
        <w:rPr>
          <w:rFonts w:ascii="Arial" w:hAnsi="Arial" w:cs="Arial"/>
          <w:b/>
          <w:sz w:val="20"/>
          <w:szCs w:val="20"/>
        </w:rPr>
      </w:pPr>
    </w:p>
    <w:sectPr w:rsidR="00F93282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6D87" w14:textId="77777777" w:rsidR="006D2498" w:rsidRDefault="006D2498">
      <w:r>
        <w:separator/>
      </w:r>
    </w:p>
  </w:endnote>
  <w:endnote w:type="continuationSeparator" w:id="0">
    <w:p w14:paraId="1B9CA0A1" w14:textId="77777777" w:rsidR="006D2498" w:rsidRDefault="006D2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A95E8" w14:textId="77777777" w:rsidR="006D2498" w:rsidRDefault="006D2498">
      <w:r>
        <w:separator/>
      </w:r>
    </w:p>
  </w:footnote>
  <w:footnote w:type="continuationSeparator" w:id="0">
    <w:p w14:paraId="2B21999F" w14:textId="77777777" w:rsidR="006D2498" w:rsidRDefault="006D2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1508A"/>
    <w:rsid w:val="00026AC1"/>
    <w:rsid w:val="00027FB1"/>
    <w:rsid w:val="00030FF4"/>
    <w:rsid w:val="000319FC"/>
    <w:rsid w:val="0003695E"/>
    <w:rsid w:val="00036E85"/>
    <w:rsid w:val="00037E1A"/>
    <w:rsid w:val="0004113B"/>
    <w:rsid w:val="00046F0E"/>
    <w:rsid w:val="00053EE1"/>
    <w:rsid w:val="000544CA"/>
    <w:rsid w:val="000549E1"/>
    <w:rsid w:val="00055342"/>
    <w:rsid w:val="00056340"/>
    <w:rsid w:val="00056A7A"/>
    <w:rsid w:val="00057BCF"/>
    <w:rsid w:val="00060BB1"/>
    <w:rsid w:val="00061AA9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A39AF"/>
    <w:rsid w:val="000A4A72"/>
    <w:rsid w:val="000B1FB2"/>
    <w:rsid w:val="000C0E59"/>
    <w:rsid w:val="000C3976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06E7"/>
    <w:rsid w:val="00111749"/>
    <w:rsid w:val="001159D7"/>
    <w:rsid w:val="0011616D"/>
    <w:rsid w:val="00116BF4"/>
    <w:rsid w:val="00124932"/>
    <w:rsid w:val="00124A11"/>
    <w:rsid w:val="00125B89"/>
    <w:rsid w:val="00137534"/>
    <w:rsid w:val="001403EE"/>
    <w:rsid w:val="00152411"/>
    <w:rsid w:val="001527C2"/>
    <w:rsid w:val="0015411C"/>
    <w:rsid w:val="00163B98"/>
    <w:rsid w:val="00166F6A"/>
    <w:rsid w:val="001767BB"/>
    <w:rsid w:val="0018368D"/>
    <w:rsid w:val="00187C64"/>
    <w:rsid w:val="00195401"/>
    <w:rsid w:val="00195CA4"/>
    <w:rsid w:val="001974E2"/>
    <w:rsid w:val="0019783B"/>
    <w:rsid w:val="001A13A8"/>
    <w:rsid w:val="001A3DB2"/>
    <w:rsid w:val="001A58F8"/>
    <w:rsid w:val="001B16AB"/>
    <w:rsid w:val="001B297E"/>
    <w:rsid w:val="001C2C24"/>
    <w:rsid w:val="001C373E"/>
    <w:rsid w:val="001C48F9"/>
    <w:rsid w:val="001E46F9"/>
    <w:rsid w:val="001E4D1C"/>
    <w:rsid w:val="001E73E9"/>
    <w:rsid w:val="001F46F2"/>
    <w:rsid w:val="001F4909"/>
    <w:rsid w:val="001F6BCD"/>
    <w:rsid w:val="00204D79"/>
    <w:rsid w:val="00212B90"/>
    <w:rsid w:val="002148EE"/>
    <w:rsid w:val="0021605F"/>
    <w:rsid w:val="002164CB"/>
    <w:rsid w:val="002168EE"/>
    <w:rsid w:val="00216AA5"/>
    <w:rsid w:val="00217696"/>
    <w:rsid w:val="00222339"/>
    <w:rsid w:val="00223379"/>
    <w:rsid w:val="00241406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8C5"/>
    <w:rsid w:val="00327C59"/>
    <w:rsid w:val="00330482"/>
    <w:rsid w:val="0033261C"/>
    <w:rsid w:val="00332E4D"/>
    <w:rsid w:val="003353A2"/>
    <w:rsid w:val="00335CAC"/>
    <w:rsid w:val="003449D2"/>
    <w:rsid w:val="003514C8"/>
    <w:rsid w:val="00354E6C"/>
    <w:rsid w:val="00360382"/>
    <w:rsid w:val="00360E48"/>
    <w:rsid w:val="003649B6"/>
    <w:rsid w:val="0036718E"/>
    <w:rsid w:val="003701A6"/>
    <w:rsid w:val="00370469"/>
    <w:rsid w:val="00373FDA"/>
    <w:rsid w:val="00375BBC"/>
    <w:rsid w:val="00383AE5"/>
    <w:rsid w:val="00397A7E"/>
    <w:rsid w:val="003A07AB"/>
    <w:rsid w:val="003A0A14"/>
    <w:rsid w:val="003A1843"/>
    <w:rsid w:val="003B30D6"/>
    <w:rsid w:val="003C32E9"/>
    <w:rsid w:val="003C3B81"/>
    <w:rsid w:val="003C3D62"/>
    <w:rsid w:val="003D00A4"/>
    <w:rsid w:val="003D0F85"/>
    <w:rsid w:val="003D11EB"/>
    <w:rsid w:val="003D2129"/>
    <w:rsid w:val="003D475A"/>
    <w:rsid w:val="003E35E0"/>
    <w:rsid w:val="003E399F"/>
    <w:rsid w:val="003E46C4"/>
    <w:rsid w:val="003E6C64"/>
    <w:rsid w:val="003F2A01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264A0"/>
    <w:rsid w:val="00430605"/>
    <w:rsid w:val="0043205D"/>
    <w:rsid w:val="0043284C"/>
    <w:rsid w:val="0043658A"/>
    <w:rsid w:val="00436C4E"/>
    <w:rsid w:val="004371A6"/>
    <w:rsid w:val="00443ACE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31BA2"/>
    <w:rsid w:val="0054260E"/>
    <w:rsid w:val="00544698"/>
    <w:rsid w:val="0054697B"/>
    <w:rsid w:val="005518C1"/>
    <w:rsid w:val="0055447C"/>
    <w:rsid w:val="00556CFC"/>
    <w:rsid w:val="005615C7"/>
    <w:rsid w:val="00576EF5"/>
    <w:rsid w:val="00587A14"/>
    <w:rsid w:val="00587AA3"/>
    <w:rsid w:val="00591F10"/>
    <w:rsid w:val="0059329E"/>
    <w:rsid w:val="00596E10"/>
    <w:rsid w:val="005B7866"/>
    <w:rsid w:val="005C2037"/>
    <w:rsid w:val="005C266C"/>
    <w:rsid w:val="005C42CB"/>
    <w:rsid w:val="005C4EBF"/>
    <w:rsid w:val="005E03A3"/>
    <w:rsid w:val="005E34DF"/>
    <w:rsid w:val="005E5CE2"/>
    <w:rsid w:val="005F0A3E"/>
    <w:rsid w:val="005F6649"/>
    <w:rsid w:val="005F7798"/>
    <w:rsid w:val="006036A6"/>
    <w:rsid w:val="006067B0"/>
    <w:rsid w:val="006111BF"/>
    <w:rsid w:val="00611ABB"/>
    <w:rsid w:val="006140C3"/>
    <w:rsid w:val="00626581"/>
    <w:rsid w:val="0063314F"/>
    <w:rsid w:val="006350F9"/>
    <w:rsid w:val="00643CDD"/>
    <w:rsid w:val="00644660"/>
    <w:rsid w:val="0065144A"/>
    <w:rsid w:val="00663708"/>
    <w:rsid w:val="00667F82"/>
    <w:rsid w:val="006706B5"/>
    <w:rsid w:val="006713D1"/>
    <w:rsid w:val="00671407"/>
    <w:rsid w:val="006717D7"/>
    <w:rsid w:val="0067206A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A5BFC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D2498"/>
    <w:rsid w:val="006E049C"/>
    <w:rsid w:val="006E433B"/>
    <w:rsid w:val="006F0BBA"/>
    <w:rsid w:val="006F2054"/>
    <w:rsid w:val="006F2B8E"/>
    <w:rsid w:val="006F3B08"/>
    <w:rsid w:val="00702079"/>
    <w:rsid w:val="00702EB6"/>
    <w:rsid w:val="007064B8"/>
    <w:rsid w:val="0071182F"/>
    <w:rsid w:val="00714683"/>
    <w:rsid w:val="00715788"/>
    <w:rsid w:val="0072194F"/>
    <w:rsid w:val="007248F3"/>
    <w:rsid w:val="0073319F"/>
    <w:rsid w:val="00733EAA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5BCE"/>
    <w:rsid w:val="007872A7"/>
    <w:rsid w:val="007935AE"/>
    <w:rsid w:val="007A21CA"/>
    <w:rsid w:val="007A2414"/>
    <w:rsid w:val="007B190F"/>
    <w:rsid w:val="007B1F7F"/>
    <w:rsid w:val="007C6582"/>
    <w:rsid w:val="007C72AE"/>
    <w:rsid w:val="007D01A5"/>
    <w:rsid w:val="007D22A5"/>
    <w:rsid w:val="007D240E"/>
    <w:rsid w:val="007D6C3A"/>
    <w:rsid w:val="007D6C4C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3C2D"/>
    <w:rsid w:val="00816FF3"/>
    <w:rsid w:val="008209DA"/>
    <w:rsid w:val="00821D78"/>
    <w:rsid w:val="00823A9C"/>
    <w:rsid w:val="008252AB"/>
    <w:rsid w:val="00826D5A"/>
    <w:rsid w:val="00826F1D"/>
    <w:rsid w:val="00826F73"/>
    <w:rsid w:val="00832D98"/>
    <w:rsid w:val="00835E92"/>
    <w:rsid w:val="008476DE"/>
    <w:rsid w:val="00850DD7"/>
    <w:rsid w:val="00853231"/>
    <w:rsid w:val="008566B1"/>
    <w:rsid w:val="00864231"/>
    <w:rsid w:val="0086641B"/>
    <w:rsid w:val="00872D56"/>
    <w:rsid w:val="00873308"/>
    <w:rsid w:val="0087362C"/>
    <w:rsid w:val="008818D3"/>
    <w:rsid w:val="008872D8"/>
    <w:rsid w:val="008903E9"/>
    <w:rsid w:val="008924CF"/>
    <w:rsid w:val="008A0A18"/>
    <w:rsid w:val="008A14E8"/>
    <w:rsid w:val="008B59B1"/>
    <w:rsid w:val="008B5E82"/>
    <w:rsid w:val="008C4AFA"/>
    <w:rsid w:val="008D035F"/>
    <w:rsid w:val="008D05E6"/>
    <w:rsid w:val="008D1D56"/>
    <w:rsid w:val="008E1F70"/>
    <w:rsid w:val="008E24AD"/>
    <w:rsid w:val="008E303A"/>
    <w:rsid w:val="008E3538"/>
    <w:rsid w:val="008E4BF9"/>
    <w:rsid w:val="008E4FF7"/>
    <w:rsid w:val="008F0B6B"/>
    <w:rsid w:val="008F4917"/>
    <w:rsid w:val="008F6DAF"/>
    <w:rsid w:val="00900283"/>
    <w:rsid w:val="00904226"/>
    <w:rsid w:val="00911E67"/>
    <w:rsid w:val="009132F7"/>
    <w:rsid w:val="00920326"/>
    <w:rsid w:val="009244FB"/>
    <w:rsid w:val="009251B4"/>
    <w:rsid w:val="00930115"/>
    <w:rsid w:val="009355AA"/>
    <w:rsid w:val="00935E28"/>
    <w:rsid w:val="00943D35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678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3387"/>
    <w:rsid w:val="009B4042"/>
    <w:rsid w:val="009C1E96"/>
    <w:rsid w:val="009E1AA0"/>
    <w:rsid w:val="009E416F"/>
    <w:rsid w:val="009F2230"/>
    <w:rsid w:val="009F5367"/>
    <w:rsid w:val="009F5EFB"/>
    <w:rsid w:val="00A001AF"/>
    <w:rsid w:val="00A01E52"/>
    <w:rsid w:val="00A042B5"/>
    <w:rsid w:val="00A12E1B"/>
    <w:rsid w:val="00A22620"/>
    <w:rsid w:val="00A243E2"/>
    <w:rsid w:val="00A24D4B"/>
    <w:rsid w:val="00A25C01"/>
    <w:rsid w:val="00A270BA"/>
    <w:rsid w:val="00A30100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0EF9"/>
    <w:rsid w:val="00AD7290"/>
    <w:rsid w:val="00AE365F"/>
    <w:rsid w:val="00AE40D7"/>
    <w:rsid w:val="00AE798D"/>
    <w:rsid w:val="00AF18E9"/>
    <w:rsid w:val="00AF2C00"/>
    <w:rsid w:val="00AF45D9"/>
    <w:rsid w:val="00AF59FB"/>
    <w:rsid w:val="00AF7C09"/>
    <w:rsid w:val="00B0110C"/>
    <w:rsid w:val="00B12157"/>
    <w:rsid w:val="00B17BE9"/>
    <w:rsid w:val="00B24E7C"/>
    <w:rsid w:val="00B35DA1"/>
    <w:rsid w:val="00B407FD"/>
    <w:rsid w:val="00B43645"/>
    <w:rsid w:val="00B61C3B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C04FE"/>
    <w:rsid w:val="00BC3C99"/>
    <w:rsid w:val="00BC5469"/>
    <w:rsid w:val="00BC6092"/>
    <w:rsid w:val="00BD244A"/>
    <w:rsid w:val="00BE5CCA"/>
    <w:rsid w:val="00BE76C3"/>
    <w:rsid w:val="00BF1788"/>
    <w:rsid w:val="00BF5793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469B6"/>
    <w:rsid w:val="00C51AF9"/>
    <w:rsid w:val="00C54884"/>
    <w:rsid w:val="00C56C09"/>
    <w:rsid w:val="00C6045B"/>
    <w:rsid w:val="00C61BDA"/>
    <w:rsid w:val="00C629E8"/>
    <w:rsid w:val="00C72AAA"/>
    <w:rsid w:val="00C75A20"/>
    <w:rsid w:val="00C76BA5"/>
    <w:rsid w:val="00C8097C"/>
    <w:rsid w:val="00C91BBF"/>
    <w:rsid w:val="00C928DB"/>
    <w:rsid w:val="00C92E45"/>
    <w:rsid w:val="00C94003"/>
    <w:rsid w:val="00C95BBE"/>
    <w:rsid w:val="00CA1CF6"/>
    <w:rsid w:val="00CA218C"/>
    <w:rsid w:val="00CB0BF4"/>
    <w:rsid w:val="00CB1479"/>
    <w:rsid w:val="00CB1B7A"/>
    <w:rsid w:val="00CB30D0"/>
    <w:rsid w:val="00CB45A4"/>
    <w:rsid w:val="00CB48CA"/>
    <w:rsid w:val="00CB6629"/>
    <w:rsid w:val="00CB6F6A"/>
    <w:rsid w:val="00CC1F41"/>
    <w:rsid w:val="00CC25DB"/>
    <w:rsid w:val="00CC422F"/>
    <w:rsid w:val="00CD1876"/>
    <w:rsid w:val="00CD2825"/>
    <w:rsid w:val="00CD2DFB"/>
    <w:rsid w:val="00CD5C9E"/>
    <w:rsid w:val="00CD6CDB"/>
    <w:rsid w:val="00CD6E6C"/>
    <w:rsid w:val="00CE0508"/>
    <w:rsid w:val="00CE3D94"/>
    <w:rsid w:val="00CE4064"/>
    <w:rsid w:val="00CE68B6"/>
    <w:rsid w:val="00CF2B09"/>
    <w:rsid w:val="00CF37C2"/>
    <w:rsid w:val="00CF4AE3"/>
    <w:rsid w:val="00CF4EBB"/>
    <w:rsid w:val="00CF737B"/>
    <w:rsid w:val="00CF7835"/>
    <w:rsid w:val="00D006E8"/>
    <w:rsid w:val="00D01DF5"/>
    <w:rsid w:val="00D13A68"/>
    <w:rsid w:val="00D15CEA"/>
    <w:rsid w:val="00D259CF"/>
    <w:rsid w:val="00D30300"/>
    <w:rsid w:val="00D33A5B"/>
    <w:rsid w:val="00D3599D"/>
    <w:rsid w:val="00D373E5"/>
    <w:rsid w:val="00D5095D"/>
    <w:rsid w:val="00D5127C"/>
    <w:rsid w:val="00D540BC"/>
    <w:rsid w:val="00D61F47"/>
    <w:rsid w:val="00D62E87"/>
    <w:rsid w:val="00D63401"/>
    <w:rsid w:val="00D63513"/>
    <w:rsid w:val="00D703B8"/>
    <w:rsid w:val="00D73E83"/>
    <w:rsid w:val="00D830BA"/>
    <w:rsid w:val="00D85225"/>
    <w:rsid w:val="00D87F1D"/>
    <w:rsid w:val="00D91D76"/>
    <w:rsid w:val="00D92061"/>
    <w:rsid w:val="00D93201"/>
    <w:rsid w:val="00D94CCD"/>
    <w:rsid w:val="00DA0FAF"/>
    <w:rsid w:val="00DA18ED"/>
    <w:rsid w:val="00DA549A"/>
    <w:rsid w:val="00DB1486"/>
    <w:rsid w:val="00DB2602"/>
    <w:rsid w:val="00DB3B38"/>
    <w:rsid w:val="00DB3B7E"/>
    <w:rsid w:val="00DB47B9"/>
    <w:rsid w:val="00DB62D0"/>
    <w:rsid w:val="00DB7EBB"/>
    <w:rsid w:val="00DC1571"/>
    <w:rsid w:val="00DC2807"/>
    <w:rsid w:val="00DC7471"/>
    <w:rsid w:val="00DE1235"/>
    <w:rsid w:val="00DE1EF5"/>
    <w:rsid w:val="00DE594E"/>
    <w:rsid w:val="00DF7E47"/>
    <w:rsid w:val="00E04418"/>
    <w:rsid w:val="00E10DC3"/>
    <w:rsid w:val="00E12418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57487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87A5A"/>
    <w:rsid w:val="00E94BCA"/>
    <w:rsid w:val="00EA3A3A"/>
    <w:rsid w:val="00EA4C24"/>
    <w:rsid w:val="00EA6EA9"/>
    <w:rsid w:val="00EB1AC7"/>
    <w:rsid w:val="00EB1D34"/>
    <w:rsid w:val="00EC6DBD"/>
    <w:rsid w:val="00ED0105"/>
    <w:rsid w:val="00ED65EB"/>
    <w:rsid w:val="00EE2A3D"/>
    <w:rsid w:val="00EE5B58"/>
    <w:rsid w:val="00EF0361"/>
    <w:rsid w:val="00EF2BCE"/>
    <w:rsid w:val="00EF3310"/>
    <w:rsid w:val="00F030C7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1BF4"/>
    <w:rsid w:val="00F45664"/>
    <w:rsid w:val="00F46067"/>
    <w:rsid w:val="00F6662E"/>
    <w:rsid w:val="00F7183A"/>
    <w:rsid w:val="00F730EE"/>
    <w:rsid w:val="00F738CB"/>
    <w:rsid w:val="00F74699"/>
    <w:rsid w:val="00F769F6"/>
    <w:rsid w:val="00F8064F"/>
    <w:rsid w:val="00F8373A"/>
    <w:rsid w:val="00F83A4C"/>
    <w:rsid w:val="00F83CA1"/>
    <w:rsid w:val="00F92622"/>
    <w:rsid w:val="00F93282"/>
    <w:rsid w:val="00FA6DB9"/>
    <w:rsid w:val="00FB0CF3"/>
    <w:rsid w:val="00FB0F8C"/>
    <w:rsid w:val="00FB2370"/>
    <w:rsid w:val="00FB24DE"/>
    <w:rsid w:val="00FB316D"/>
    <w:rsid w:val="00FB687C"/>
    <w:rsid w:val="00FC09BD"/>
    <w:rsid w:val="00FC3CF6"/>
    <w:rsid w:val="00FD0D7B"/>
    <w:rsid w:val="00FE6035"/>
    <w:rsid w:val="00FF5022"/>
    <w:rsid w:val="16D37462"/>
    <w:rsid w:val="722F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  <w:style w:type="paragraph" w:customStyle="1" w:styleId="paragraph">
    <w:name w:val="paragraph"/>
    <w:basedOn w:val="Normal"/>
    <w:rsid w:val="00FC09BD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FC09BD"/>
  </w:style>
  <w:style w:type="character" w:customStyle="1" w:styleId="eop">
    <w:name w:val="eop"/>
    <w:basedOn w:val="DefaultParagraphFont"/>
    <w:rsid w:val="00FC0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4DA57F38D0474099B46B43016A0862" ma:contentTypeVersion="3" ma:contentTypeDescription="Create a new document." ma:contentTypeScope="" ma:versionID="0c8cc459c85eda4f7184ddd916d99df2">
  <xsd:schema xmlns:xsd="http://www.w3.org/2001/XMLSchema" xmlns:xs="http://www.w3.org/2001/XMLSchema" xmlns:p="http://schemas.microsoft.com/office/2006/metadata/properties" xmlns:ns2="c8630e4c-1122-4fa6-8e3f-d2b6fe359783" targetNamespace="http://schemas.microsoft.com/office/2006/metadata/properties" ma:root="true" ma:fieldsID="e7b31e2f749257bf7559b3e41c25214c" ns2:_="">
    <xsd:import namespace="c8630e4c-1122-4fa6-8e3f-d2b6fe359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30e4c-1122-4fa6-8e3f-d2b6fe3597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4E7BCF-20A7-4693-A9D5-AA1833CFB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630e4c-1122-4fa6-8e3f-d2b6fe359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</TotalTime>
  <Pages>1</Pages>
  <Words>160</Words>
  <Characters>917</Characters>
  <Application>Microsoft Office Word</Application>
  <DocSecurity>4</DocSecurity>
  <Lines>7</Lines>
  <Paragraphs>2</Paragraphs>
  <ScaleCrop>false</ScaleCrop>
  <Company>Institute of Education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2026-06-05T11:09:00Z</cp:lastPrinted>
  <dcterms:created xsi:type="dcterms:W3CDTF">2026-06-05T11:16:00Z</dcterms:created>
  <dcterms:modified xsi:type="dcterms:W3CDTF">2026-06-05T11:16:00Z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0x0101003E4DA57F38D0474099B46B43016A0862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