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49C0038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FC111E6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CD88F2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AF99D7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51AE28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0372330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49C0038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FC111E6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CD88F2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AF99D7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51AE28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0372330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0C352773" w:rsidR="004F3187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</w:t>
      </w:r>
      <w:r w:rsidR="00F86193">
        <w:rPr>
          <w:rFonts w:ascii="Arial" w:hAnsi="Arial" w:cs="Arial"/>
          <w:b/>
          <w:sz w:val="20"/>
          <w:szCs w:val="20"/>
        </w:rPr>
        <w:t>CPD Forum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 to take place at </w:t>
      </w:r>
      <w:r w:rsidR="00AE35A9" w:rsidRPr="00C97C2C">
        <w:rPr>
          <w:rFonts w:ascii="Arial" w:hAnsi="Arial" w:cs="Arial"/>
          <w:b/>
          <w:sz w:val="20"/>
          <w:szCs w:val="20"/>
        </w:rPr>
        <w:t>1</w:t>
      </w:r>
      <w:r w:rsidR="00D67EAC" w:rsidRPr="00C97C2C">
        <w:rPr>
          <w:rFonts w:ascii="Arial" w:hAnsi="Arial" w:cs="Arial"/>
          <w:b/>
          <w:sz w:val="20"/>
          <w:szCs w:val="20"/>
        </w:rPr>
        <w:t>.00</w:t>
      </w:r>
      <w:r w:rsidRPr="00C97C2C">
        <w:rPr>
          <w:rFonts w:ascii="Arial" w:hAnsi="Arial" w:cs="Arial"/>
          <w:b/>
          <w:sz w:val="20"/>
          <w:szCs w:val="20"/>
        </w:rPr>
        <w:t>pm</w:t>
      </w:r>
      <w:r w:rsidR="004F3187" w:rsidRPr="00C97C2C">
        <w:rPr>
          <w:rFonts w:ascii="Arial" w:hAnsi="Arial" w:cs="Arial"/>
          <w:b/>
          <w:sz w:val="20"/>
          <w:szCs w:val="20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F86193">
        <w:rPr>
          <w:rFonts w:ascii="Arial" w:hAnsi="Arial" w:cs="Arial"/>
          <w:b/>
          <w:sz w:val="20"/>
          <w:szCs w:val="20"/>
        </w:rPr>
        <w:t>Wednesday 20</w:t>
      </w:r>
      <w:r w:rsidR="00F32CED">
        <w:rPr>
          <w:rFonts w:ascii="Arial" w:hAnsi="Arial" w:cs="Arial"/>
          <w:b/>
          <w:sz w:val="20"/>
          <w:szCs w:val="20"/>
        </w:rPr>
        <w:t xml:space="preserve"> May </w:t>
      </w:r>
      <w:r w:rsidR="009544AE">
        <w:rPr>
          <w:rFonts w:ascii="Arial" w:hAnsi="Arial" w:cs="Arial"/>
          <w:b/>
          <w:sz w:val="20"/>
          <w:szCs w:val="20"/>
        </w:rPr>
        <w:t>2026</w:t>
      </w:r>
    </w:p>
    <w:p w14:paraId="5E12BD73" w14:textId="77777777" w:rsidR="002D7B4D" w:rsidRDefault="002D7B4D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ECAD583" w14:textId="59CD3EFA" w:rsidR="002D7B4D" w:rsidRDefault="002D7B4D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Zoom link</w:t>
      </w:r>
    </w:p>
    <w:p w14:paraId="250EE6C5" w14:textId="664118C7" w:rsidR="002D7B4D" w:rsidRDefault="002D7B4D" w:rsidP="002D7B4D">
      <w:pPr>
        <w:jc w:val="center"/>
        <w:rPr>
          <w:rFonts w:ascii="Arial" w:hAnsi="Arial" w:cs="Arial"/>
          <w:b/>
          <w:sz w:val="20"/>
          <w:szCs w:val="20"/>
        </w:rPr>
      </w:pPr>
      <w:hyperlink r:id="rId12" w:history="1">
        <w:r w:rsidRPr="00FC4E2B">
          <w:rPr>
            <w:rStyle w:val="Hyperlink"/>
            <w:rFonts w:ascii="Arial" w:hAnsi="Arial" w:cs="Arial"/>
            <w:b/>
            <w:sz w:val="20"/>
            <w:szCs w:val="20"/>
          </w:rPr>
          <w:t>https://us02web.zoom.us/launch/jc/87844793403</w:t>
        </w:r>
      </w:hyperlink>
    </w:p>
    <w:p w14:paraId="418EC82B" w14:textId="744415A9" w:rsidR="002D7B4D" w:rsidRPr="00FB25FA" w:rsidRDefault="002D7B4D" w:rsidP="002D7B4D">
      <w:pPr>
        <w:jc w:val="center"/>
        <w:rPr>
          <w:rFonts w:ascii="Arial" w:hAnsi="Arial" w:cs="Arial"/>
          <w:b/>
          <w:sz w:val="20"/>
          <w:szCs w:val="20"/>
        </w:rPr>
      </w:pPr>
      <w:r w:rsidRPr="002D7B4D">
        <w:rPr>
          <w:rFonts w:ascii="Arial" w:hAnsi="Arial" w:cs="Arial"/>
          <w:b/>
          <w:sz w:val="20"/>
          <w:szCs w:val="20"/>
        </w:rPr>
        <w:t>Meeting ID: 878 4479 3403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4CD77D1" w14:textId="6E3729E9" w:rsidR="00E7551F" w:rsidRPr="00FB25FA" w:rsidRDefault="00734254" w:rsidP="0073425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5D3481D2" w14:textId="77777777" w:rsidR="00681999" w:rsidRPr="00681999" w:rsidRDefault="00F86193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Symposium discussion:</w:t>
      </w:r>
      <w:r w:rsidR="00681999" w:rsidRPr="00681999">
        <w:rPr>
          <w:rFonts w:cs="Calibri"/>
          <w:color w:val="000000"/>
        </w:rPr>
        <w:t xml:space="preserve"> </w:t>
      </w:r>
    </w:p>
    <w:p w14:paraId="795270C6" w14:textId="275BF973" w:rsidR="000C0583" w:rsidRPr="00D87B26" w:rsidRDefault="000C0583" w:rsidP="00D87B26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</w:rPr>
        <w:t xml:space="preserve">CPD </w:t>
      </w:r>
      <w:r w:rsidR="00AE4BD0">
        <w:rPr>
          <w:rFonts w:ascii="Arial" w:hAnsi="Arial" w:cs="Arial"/>
          <w:b/>
          <w:sz w:val="20"/>
          <w:szCs w:val="20"/>
        </w:rPr>
        <w:t xml:space="preserve">development and formats – </w:t>
      </w:r>
      <w:r w:rsidR="00D87B26" w:rsidRPr="00D87B26">
        <w:rPr>
          <w:rFonts w:ascii="Arial" w:hAnsi="Arial" w:cs="Arial"/>
          <w:b/>
          <w:sz w:val="20"/>
          <w:szCs w:val="20"/>
          <w:lang w:val="en-GB"/>
        </w:rPr>
        <w:t>Dr Grace Clifton</w:t>
      </w:r>
      <w:r w:rsidR="00D87B26">
        <w:rPr>
          <w:rFonts w:ascii="Arial" w:hAnsi="Arial" w:cs="Arial"/>
          <w:b/>
          <w:sz w:val="20"/>
          <w:szCs w:val="20"/>
          <w:lang w:val="en-GB"/>
        </w:rPr>
        <w:t xml:space="preserve">, </w:t>
      </w:r>
      <w:r w:rsidR="00AE4BD0" w:rsidRPr="00D87B26">
        <w:rPr>
          <w:rFonts w:ascii="Arial" w:hAnsi="Arial" w:cs="Arial"/>
          <w:b/>
          <w:sz w:val="20"/>
          <w:szCs w:val="20"/>
        </w:rPr>
        <w:t>Open University  - 15 min</w:t>
      </w:r>
    </w:p>
    <w:p w14:paraId="34DA0CBA" w14:textId="27F3D93B" w:rsidR="00F86193" w:rsidRPr="00FB25FA" w:rsidRDefault="00681999" w:rsidP="00681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cs="Calibri"/>
          <w:color w:val="000000"/>
        </w:rPr>
        <w:t>Apprenticeships for CPD for teachers and school leaders</w:t>
      </w:r>
      <w:r w:rsidR="00AE4BD0">
        <w:rPr>
          <w:rFonts w:cs="Calibri"/>
          <w:color w:val="000000"/>
        </w:rPr>
        <w:t xml:space="preserve"> – Sean Starr, WLV  - 15 min</w:t>
      </w:r>
    </w:p>
    <w:p w14:paraId="13CB146A" w14:textId="6A348CD6" w:rsidR="004F3187" w:rsidRPr="00681999" w:rsidRDefault="004F3187" w:rsidP="0068199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  <w:r w:rsidR="00681999">
        <w:rPr>
          <w:rFonts w:ascii="Arial" w:hAnsi="Arial" w:cs="Arial"/>
          <w:b/>
          <w:sz w:val="20"/>
          <w:szCs w:val="20"/>
        </w:rPr>
        <w:t xml:space="preserve"> and m</w:t>
      </w:r>
      <w:r w:rsidRPr="00681999">
        <w:rPr>
          <w:rFonts w:ascii="Arial" w:hAnsi="Arial" w:cs="Arial"/>
          <w:b/>
          <w:sz w:val="20"/>
          <w:szCs w:val="20"/>
        </w:rPr>
        <w:t>atters arising</w:t>
      </w:r>
    </w:p>
    <w:p w14:paraId="70DADD94" w14:textId="77777777" w:rsidR="003259EF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</w:p>
    <w:p w14:paraId="1358AF04" w14:textId="5EA89176" w:rsidR="007C52C0" w:rsidRDefault="007C52C0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ECF Updates </w:t>
      </w:r>
    </w:p>
    <w:p w14:paraId="76BE59E8" w14:textId="7D69830E" w:rsidR="007C52C0" w:rsidRDefault="007C52C0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NPQ Updates </w:t>
      </w:r>
    </w:p>
    <w:p w14:paraId="461E2C8C" w14:textId="1B7E90D6" w:rsidR="007C52C0" w:rsidRDefault="007C52C0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PG Updates </w:t>
      </w:r>
    </w:p>
    <w:p w14:paraId="19005798" w14:textId="5F70B4A2" w:rsidR="007C52C0" w:rsidRPr="00FB25FA" w:rsidRDefault="007C52C0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Apprenticeships </w:t>
      </w:r>
    </w:p>
    <w:p w14:paraId="3CD1101D" w14:textId="678A9148" w:rsidR="00AE35A9" w:rsidRDefault="00AE4BD0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Updates on CPD Forum Sub-Committees: </w:t>
      </w:r>
    </w:p>
    <w:p w14:paraId="40E4A97E" w14:textId="2E56F9F5" w:rsidR="00AE4BD0" w:rsidRDefault="00AE4BD0" w:rsidP="00AE4BD0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Teacher Educator Positioning </w:t>
      </w:r>
      <w:r w:rsidR="004F505A">
        <w:rPr>
          <w:rFonts w:ascii="Arial" w:hAnsi="Arial" w:cs="Arial"/>
          <w:b/>
          <w:sz w:val="20"/>
          <w:szCs w:val="20"/>
        </w:rPr>
        <w:t xml:space="preserve"> - Lizana Oberholzer and David Little</w:t>
      </w:r>
      <w:r w:rsidR="006F53D2">
        <w:rPr>
          <w:rFonts w:ascii="Arial" w:hAnsi="Arial" w:cs="Arial"/>
          <w:b/>
          <w:sz w:val="20"/>
          <w:szCs w:val="20"/>
        </w:rPr>
        <w:t>fair</w:t>
      </w:r>
    </w:p>
    <w:p w14:paraId="41D32858" w14:textId="5BB36E22" w:rsidR="00AE4BD0" w:rsidRPr="00FB25FA" w:rsidRDefault="006F53D2" w:rsidP="00AE4BD0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Sustainability and Climate Conscious Sub-committee – Paul Vare </w:t>
      </w:r>
    </w:p>
    <w:p w14:paraId="2FBAD97A" w14:textId="5C68A569" w:rsidR="00912442" w:rsidRPr="00FB25FA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09D422CA" w14:textId="08A4D735" w:rsidR="002F1480" w:rsidRDefault="002F1480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17F365B6" w14:textId="470EF9B7" w:rsidR="00C53E89" w:rsidRDefault="00C53E89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DA5F1B">
        <w:rPr>
          <w:rFonts w:ascii="Arial" w:hAnsi="Arial" w:cs="Arial"/>
          <w:b/>
          <w:sz w:val="20"/>
          <w:szCs w:val="20"/>
        </w:rPr>
        <w:t xml:space="preserve">Easter </w:t>
      </w:r>
      <w:r w:rsidR="00BE32AC">
        <w:rPr>
          <w:rFonts w:ascii="Arial" w:hAnsi="Arial" w:cs="Arial"/>
          <w:b/>
          <w:sz w:val="20"/>
          <w:szCs w:val="20"/>
        </w:rPr>
        <w:t>newsletter</w:t>
      </w:r>
      <w:r w:rsidR="00681999">
        <w:rPr>
          <w:rFonts w:ascii="Arial" w:hAnsi="Arial" w:cs="Arial"/>
          <w:b/>
          <w:sz w:val="20"/>
          <w:szCs w:val="20"/>
        </w:rPr>
        <w:t xml:space="preserve"> (encl. in papers)</w:t>
      </w:r>
    </w:p>
    <w:p w14:paraId="2FE0A10C" w14:textId="5E25A165" w:rsidR="00C34054" w:rsidRPr="00C34054" w:rsidRDefault="00C34054" w:rsidP="00C34054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Policy Updates </w:t>
      </w:r>
    </w:p>
    <w:p w14:paraId="58C64088" w14:textId="77777777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7EAC6579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DA5F1B">
        <w:rPr>
          <w:rFonts w:ascii="Arial" w:hAnsi="Arial" w:cs="Arial"/>
          <w:b/>
          <w:sz w:val="20"/>
          <w:szCs w:val="20"/>
        </w:rPr>
        <w:t>tbc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180B2B3C" w:rsidR="00414A20" w:rsidRDefault="00A55CF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 </w:t>
      </w:r>
      <w:r w:rsidR="00414A20" w:rsidRPr="00FB25FA">
        <w:rPr>
          <w:rFonts w:ascii="Arial" w:hAnsi="Arial" w:cs="Arial"/>
          <w:sz w:val="20"/>
          <w:szCs w:val="20"/>
        </w:rPr>
        <w:t xml:space="preserve">of the </w:t>
      </w:r>
      <w:r w:rsidR="00681999">
        <w:rPr>
          <w:rFonts w:ascii="Arial" w:hAnsi="Arial" w:cs="Arial"/>
          <w:sz w:val="20"/>
          <w:szCs w:val="20"/>
        </w:rPr>
        <w:t>11 February</w:t>
      </w:r>
      <w:r w:rsidR="00F32CED">
        <w:rPr>
          <w:rFonts w:ascii="Arial" w:hAnsi="Arial" w:cs="Arial"/>
          <w:sz w:val="20"/>
          <w:szCs w:val="20"/>
        </w:rPr>
        <w:t xml:space="preserve"> 2026 </w:t>
      </w:r>
      <w:r w:rsidR="009544AE">
        <w:rPr>
          <w:rFonts w:ascii="Arial" w:hAnsi="Arial" w:cs="Arial"/>
          <w:sz w:val="20"/>
          <w:szCs w:val="20"/>
        </w:rPr>
        <w:t>meeting</w:t>
      </w:r>
    </w:p>
    <w:p w14:paraId="43211E30" w14:textId="085E3AEE" w:rsidR="00783B8E" w:rsidRDefault="00DE444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DfE FE &amp; Skills ITE newsletter </w:t>
      </w:r>
      <w:r w:rsidR="001357FC">
        <w:rPr>
          <w:rFonts w:ascii="Arial" w:hAnsi="Arial" w:cs="Arial"/>
          <w:sz w:val="20"/>
          <w:szCs w:val="20"/>
        </w:rPr>
        <w:t>(</w:t>
      </w:r>
      <w:r w:rsidR="00960241">
        <w:rPr>
          <w:rFonts w:ascii="Arial" w:hAnsi="Arial" w:cs="Arial"/>
          <w:sz w:val="20"/>
          <w:szCs w:val="20"/>
        </w:rPr>
        <w:t xml:space="preserve">if </w:t>
      </w:r>
      <w:r w:rsidR="00516844">
        <w:rPr>
          <w:rFonts w:ascii="Arial" w:hAnsi="Arial" w:cs="Arial"/>
          <w:sz w:val="20"/>
          <w:szCs w:val="20"/>
        </w:rPr>
        <w:t>available</w:t>
      </w:r>
      <w:r w:rsidR="00960241">
        <w:rPr>
          <w:rFonts w:ascii="Arial" w:hAnsi="Arial" w:cs="Arial"/>
          <w:sz w:val="20"/>
          <w:szCs w:val="20"/>
        </w:rPr>
        <w:t>)</w:t>
      </w:r>
    </w:p>
    <w:p w14:paraId="0036BEF4" w14:textId="3EC2575C" w:rsidR="007C4651" w:rsidRDefault="009544AE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="007C4651">
        <w:rPr>
          <w:rFonts w:ascii="Arial" w:hAnsi="Arial" w:cs="Arial"/>
          <w:sz w:val="20"/>
          <w:szCs w:val="20"/>
        </w:rPr>
        <w:t>CET blog details</w:t>
      </w:r>
      <w:r>
        <w:rPr>
          <w:rFonts w:ascii="Arial" w:hAnsi="Arial" w:cs="Arial"/>
          <w:sz w:val="20"/>
          <w:szCs w:val="20"/>
        </w:rPr>
        <w:t xml:space="preserve"> and links to published blogs</w:t>
      </w:r>
    </w:p>
    <w:p w14:paraId="710D8DFE" w14:textId="129980BC" w:rsidR="009264CF" w:rsidRPr="00783B8E" w:rsidRDefault="00414A20" w:rsidP="007617A1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783B8E">
        <w:rPr>
          <w:rFonts w:ascii="Arial" w:hAnsi="Arial" w:cs="Arial"/>
          <w:sz w:val="20"/>
          <w:szCs w:val="20"/>
        </w:rPr>
        <w:t xml:space="preserve">UCET </w:t>
      </w:r>
      <w:r w:rsidR="00516844">
        <w:rPr>
          <w:rFonts w:ascii="Arial" w:hAnsi="Arial" w:cs="Arial"/>
          <w:sz w:val="20"/>
          <w:szCs w:val="20"/>
        </w:rPr>
        <w:t xml:space="preserve">Easter </w:t>
      </w:r>
      <w:r w:rsidR="00B000B7" w:rsidRPr="00783B8E">
        <w:rPr>
          <w:rFonts w:ascii="Arial" w:hAnsi="Arial" w:cs="Arial"/>
          <w:sz w:val="20"/>
          <w:szCs w:val="20"/>
        </w:rPr>
        <w:t>newsletter</w:t>
      </w:r>
    </w:p>
    <w:sectPr w:rsidR="009264CF" w:rsidRPr="00783B8E" w:rsidSect="00D96C38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1D67" w14:textId="77777777" w:rsidR="00FA0897" w:rsidRDefault="00FA0897">
      <w:r>
        <w:separator/>
      </w:r>
    </w:p>
  </w:endnote>
  <w:endnote w:type="continuationSeparator" w:id="0">
    <w:p w14:paraId="3B7623CE" w14:textId="77777777" w:rsidR="00FA0897" w:rsidRDefault="00FA0897">
      <w:r>
        <w:continuationSeparator/>
      </w:r>
    </w:p>
  </w:endnote>
  <w:endnote w:type="continuationNotice" w:id="1">
    <w:p w14:paraId="79A3CC07" w14:textId="77777777" w:rsidR="00FA0897" w:rsidRDefault="00FA08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B693" w14:textId="77777777" w:rsidR="00FA0897" w:rsidRDefault="00FA0897">
      <w:r>
        <w:separator/>
      </w:r>
    </w:p>
  </w:footnote>
  <w:footnote w:type="continuationSeparator" w:id="0">
    <w:p w14:paraId="25964D39" w14:textId="77777777" w:rsidR="00FA0897" w:rsidRDefault="00FA0897">
      <w:r>
        <w:continuationSeparator/>
      </w:r>
    </w:p>
  </w:footnote>
  <w:footnote w:type="continuationNotice" w:id="1">
    <w:p w14:paraId="062E3400" w14:textId="77777777" w:rsidR="00FA0897" w:rsidRDefault="00FA08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9"/>
  </w:num>
  <w:num w:numId="2" w16cid:durableId="1639191621">
    <w:abstractNumId w:val="3"/>
  </w:num>
  <w:num w:numId="3" w16cid:durableId="650066302">
    <w:abstractNumId w:val="29"/>
  </w:num>
  <w:num w:numId="4" w16cid:durableId="636683087">
    <w:abstractNumId w:val="28"/>
  </w:num>
  <w:num w:numId="5" w16cid:durableId="551309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7"/>
  </w:num>
  <w:num w:numId="8" w16cid:durableId="11394197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0"/>
  </w:num>
  <w:num w:numId="14" w16cid:durableId="2131823179">
    <w:abstractNumId w:val="7"/>
  </w:num>
  <w:num w:numId="15" w16cid:durableId="560561860">
    <w:abstractNumId w:val="13"/>
  </w:num>
  <w:num w:numId="16" w16cid:durableId="1454863374">
    <w:abstractNumId w:val="11"/>
  </w:num>
  <w:num w:numId="17" w16cid:durableId="1124737440">
    <w:abstractNumId w:val="0"/>
  </w:num>
  <w:num w:numId="18" w16cid:durableId="2070640689">
    <w:abstractNumId w:val="21"/>
  </w:num>
  <w:num w:numId="19" w16cid:durableId="320085284">
    <w:abstractNumId w:val="30"/>
  </w:num>
  <w:num w:numId="20" w16cid:durableId="2136829215">
    <w:abstractNumId w:val="16"/>
  </w:num>
  <w:num w:numId="21" w16cid:durableId="1815947900">
    <w:abstractNumId w:val="19"/>
  </w:num>
  <w:num w:numId="22" w16cid:durableId="61680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2"/>
  </w:num>
  <w:num w:numId="25" w16cid:durableId="190148639">
    <w:abstractNumId w:val="27"/>
  </w:num>
  <w:num w:numId="26" w16cid:durableId="1407461522">
    <w:abstractNumId w:val="31"/>
  </w:num>
  <w:num w:numId="27" w16cid:durableId="41369409">
    <w:abstractNumId w:val="32"/>
  </w:num>
  <w:num w:numId="28" w16cid:durableId="2061782325">
    <w:abstractNumId w:val="26"/>
  </w:num>
  <w:num w:numId="29" w16cid:durableId="1336569185">
    <w:abstractNumId w:val="1"/>
  </w:num>
  <w:num w:numId="30" w16cid:durableId="1561473860">
    <w:abstractNumId w:val="14"/>
  </w:num>
  <w:num w:numId="31" w16cid:durableId="1668098816">
    <w:abstractNumId w:val="5"/>
  </w:num>
  <w:num w:numId="32" w16cid:durableId="208802674">
    <w:abstractNumId w:val="18"/>
  </w:num>
  <w:num w:numId="33" w16cid:durableId="1663780260">
    <w:abstractNumId w:val="2"/>
  </w:num>
  <w:num w:numId="34" w16cid:durableId="358353940">
    <w:abstractNumId w:val="4"/>
  </w:num>
  <w:num w:numId="35" w16cid:durableId="446000202">
    <w:abstractNumId w:val="22"/>
  </w:num>
  <w:num w:numId="36" w16cid:durableId="118640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4C7F"/>
    <w:rsid w:val="00026AC1"/>
    <w:rsid w:val="00030305"/>
    <w:rsid w:val="0003305F"/>
    <w:rsid w:val="00037DF1"/>
    <w:rsid w:val="00041CD6"/>
    <w:rsid w:val="000463D9"/>
    <w:rsid w:val="00047283"/>
    <w:rsid w:val="000520EC"/>
    <w:rsid w:val="00054354"/>
    <w:rsid w:val="0005453B"/>
    <w:rsid w:val="00056340"/>
    <w:rsid w:val="000629C1"/>
    <w:rsid w:val="000653E1"/>
    <w:rsid w:val="000663F4"/>
    <w:rsid w:val="000729A7"/>
    <w:rsid w:val="00073C5B"/>
    <w:rsid w:val="000757B0"/>
    <w:rsid w:val="00075E3A"/>
    <w:rsid w:val="00076670"/>
    <w:rsid w:val="00081970"/>
    <w:rsid w:val="000842BA"/>
    <w:rsid w:val="000871B3"/>
    <w:rsid w:val="00090667"/>
    <w:rsid w:val="00091DD3"/>
    <w:rsid w:val="00093DEE"/>
    <w:rsid w:val="000A0142"/>
    <w:rsid w:val="000B19AE"/>
    <w:rsid w:val="000B6C2D"/>
    <w:rsid w:val="000C0583"/>
    <w:rsid w:val="000C2761"/>
    <w:rsid w:val="000D0C94"/>
    <w:rsid w:val="000E0804"/>
    <w:rsid w:val="000E0F18"/>
    <w:rsid w:val="000E2C1E"/>
    <w:rsid w:val="000E5C6B"/>
    <w:rsid w:val="000E5FB1"/>
    <w:rsid w:val="000E7062"/>
    <w:rsid w:val="000F1ECB"/>
    <w:rsid w:val="000F241C"/>
    <w:rsid w:val="000F5164"/>
    <w:rsid w:val="000F6955"/>
    <w:rsid w:val="00100462"/>
    <w:rsid w:val="00102097"/>
    <w:rsid w:val="0011158C"/>
    <w:rsid w:val="0012152C"/>
    <w:rsid w:val="00125B89"/>
    <w:rsid w:val="0013100D"/>
    <w:rsid w:val="00133D5C"/>
    <w:rsid w:val="001357FC"/>
    <w:rsid w:val="00137534"/>
    <w:rsid w:val="001407B8"/>
    <w:rsid w:val="001467D0"/>
    <w:rsid w:val="00153702"/>
    <w:rsid w:val="00153BF1"/>
    <w:rsid w:val="0016243D"/>
    <w:rsid w:val="00163323"/>
    <w:rsid w:val="00163B98"/>
    <w:rsid w:val="00172B7A"/>
    <w:rsid w:val="00174CD2"/>
    <w:rsid w:val="00180A6B"/>
    <w:rsid w:val="00182530"/>
    <w:rsid w:val="001839D8"/>
    <w:rsid w:val="00187C64"/>
    <w:rsid w:val="00191752"/>
    <w:rsid w:val="00195401"/>
    <w:rsid w:val="001A13A8"/>
    <w:rsid w:val="001A3DB2"/>
    <w:rsid w:val="001A58F8"/>
    <w:rsid w:val="001B017D"/>
    <w:rsid w:val="001B07CC"/>
    <w:rsid w:val="001B7780"/>
    <w:rsid w:val="001C407F"/>
    <w:rsid w:val="001D7DA4"/>
    <w:rsid w:val="001F0FD3"/>
    <w:rsid w:val="001F2EA2"/>
    <w:rsid w:val="001F2FBB"/>
    <w:rsid w:val="001F7198"/>
    <w:rsid w:val="001F7857"/>
    <w:rsid w:val="00201E8A"/>
    <w:rsid w:val="00222E0F"/>
    <w:rsid w:val="00227FAE"/>
    <w:rsid w:val="002545DD"/>
    <w:rsid w:val="0025613D"/>
    <w:rsid w:val="00263612"/>
    <w:rsid w:val="00277E89"/>
    <w:rsid w:val="00286237"/>
    <w:rsid w:val="002956D6"/>
    <w:rsid w:val="00296005"/>
    <w:rsid w:val="00297845"/>
    <w:rsid w:val="002A65CD"/>
    <w:rsid w:val="002B18AF"/>
    <w:rsid w:val="002B693A"/>
    <w:rsid w:val="002C48B5"/>
    <w:rsid w:val="002D1D13"/>
    <w:rsid w:val="002D28F2"/>
    <w:rsid w:val="002D7603"/>
    <w:rsid w:val="002D78E7"/>
    <w:rsid w:val="002D7B4D"/>
    <w:rsid w:val="002E3EBB"/>
    <w:rsid w:val="002E4851"/>
    <w:rsid w:val="002F0260"/>
    <w:rsid w:val="002F1480"/>
    <w:rsid w:val="002F35B7"/>
    <w:rsid w:val="00301ADF"/>
    <w:rsid w:val="003030E1"/>
    <w:rsid w:val="00312962"/>
    <w:rsid w:val="00312AAC"/>
    <w:rsid w:val="003259EF"/>
    <w:rsid w:val="00331355"/>
    <w:rsid w:val="003353A2"/>
    <w:rsid w:val="0033585B"/>
    <w:rsid w:val="00335CAC"/>
    <w:rsid w:val="003426CA"/>
    <w:rsid w:val="003517AD"/>
    <w:rsid w:val="003640D9"/>
    <w:rsid w:val="003701A6"/>
    <w:rsid w:val="00373094"/>
    <w:rsid w:val="00373FDA"/>
    <w:rsid w:val="00384615"/>
    <w:rsid w:val="00386A22"/>
    <w:rsid w:val="003A07AB"/>
    <w:rsid w:val="003A1873"/>
    <w:rsid w:val="003A56D3"/>
    <w:rsid w:val="003A7B50"/>
    <w:rsid w:val="003B388A"/>
    <w:rsid w:val="003B5201"/>
    <w:rsid w:val="003C7A70"/>
    <w:rsid w:val="003D0F85"/>
    <w:rsid w:val="003D12F5"/>
    <w:rsid w:val="003D6958"/>
    <w:rsid w:val="003E399F"/>
    <w:rsid w:val="003E6C64"/>
    <w:rsid w:val="003F4910"/>
    <w:rsid w:val="004020BF"/>
    <w:rsid w:val="00404BC9"/>
    <w:rsid w:val="00406E3F"/>
    <w:rsid w:val="00414A20"/>
    <w:rsid w:val="00415F60"/>
    <w:rsid w:val="004374FE"/>
    <w:rsid w:val="00454383"/>
    <w:rsid w:val="00460ADD"/>
    <w:rsid w:val="00464A6B"/>
    <w:rsid w:val="00473DD9"/>
    <w:rsid w:val="0047414F"/>
    <w:rsid w:val="00474E41"/>
    <w:rsid w:val="00477933"/>
    <w:rsid w:val="004919CD"/>
    <w:rsid w:val="00494164"/>
    <w:rsid w:val="00495745"/>
    <w:rsid w:val="0049631A"/>
    <w:rsid w:val="00497CD6"/>
    <w:rsid w:val="004A5388"/>
    <w:rsid w:val="004A5EE0"/>
    <w:rsid w:val="004B6CB4"/>
    <w:rsid w:val="004B7FB5"/>
    <w:rsid w:val="004C357B"/>
    <w:rsid w:val="004C3E81"/>
    <w:rsid w:val="004C6301"/>
    <w:rsid w:val="004D027C"/>
    <w:rsid w:val="004D22CE"/>
    <w:rsid w:val="004D4E96"/>
    <w:rsid w:val="004E424F"/>
    <w:rsid w:val="004F276F"/>
    <w:rsid w:val="004F2AE8"/>
    <w:rsid w:val="004F3187"/>
    <w:rsid w:val="004F505A"/>
    <w:rsid w:val="0050585C"/>
    <w:rsid w:val="00506201"/>
    <w:rsid w:val="00506D7F"/>
    <w:rsid w:val="0050790A"/>
    <w:rsid w:val="00510CD9"/>
    <w:rsid w:val="00513867"/>
    <w:rsid w:val="0051495F"/>
    <w:rsid w:val="00516844"/>
    <w:rsid w:val="005241D6"/>
    <w:rsid w:val="005400CD"/>
    <w:rsid w:val="005420B2"/>
    <w:rsid w:val="00543A8E"/>
    <w:rsid w:val="00545FF1"/>
    <w:rsid w:val="005473BC"/>
    <w:rsid w:val="005533EB"/>
    <w:rsid w:val="0055429A"/>
    <w:rsid w:val="00560656"/>
    <w:rsid w:val="00566772"/>
    <w:rsid w:val="00575C4D"/>
    <w:rsid w:val="005865E2"/>
    <w:rsid w:val="00587096"/>
    <w:rsid w:val="00587A14"/>
    <w:rsid w:val="00590A34"/>
    <w:rsid w:val="005A7F43"/>
    <w:rsid w:val="005B1CDB"/>
    <w:rsid w:val="005C389D"/>
    <w:rsid w:val="005C42CB"/>
    <w:rsid w:val="005D08DD"/>
    <w:rsid w:val="005E0899"/>
    <w:rsid w:val="005E50AB"/>
    <w:rsid w:val="005F2EBB"/>
    <w:rsid w:val="005F5980"/>
    <w:rsid w:val="005F6649"/>
    <w:rsid w:val="00607C5E"/>
    <w:rsid w:val="006142EB"/>
    <w:rsid w:val="00614A62"/>
    <w:rsid w:val="00620EB0"/>
    <w:rsid w:val="00622E9E"/>
    <w:rsid w:val="00630CC1"/>
    <w:rsid w:val="00632A4E"/>
    <w:rsid w:val="00635312"/>
    <w:rsid w:val="00642238"/>
    <w:rsid w:val="006504DC"/>
    <w:rsid w:val="006511EC"/>
    <w:rsid w:val="00663708"/>
    <w:rsid w:val="00663A15"/>
    <w:rsid w:val="0066779E"/>
    <w:rsid w:val="00670003"/>
    <w:rsid w:val="006713D1"/>
    <w:rsid w:val="00672239"/>
    <w:rsid w:val="00673D2E"/>
    <w:rsid w:val="00681999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344"/>
    <w:rsid w:val="006B16E8"/>
    <w:rsid w:val="006B2AF4"/>
    <w:rsid w:val="006C1A63"/>
    <w:rsid w:val="006C216D"/>
    <w:rsid w:val="006C34A6"/>
    <w:rsid w:val="006C7354"/>
    <w:rsid w:val="006C7AA0"/>
    <w:rsid w:val="006C7C67"/>
    <w:rsid w:val="006D128B"/>
    <w:rsid w:val="006E7DE9"/>
    <w:rsid w:val="006F0BBA"/>
    <w:rsid w:val="006F3B08"/>
    <w:rsid w:val="006F53D2"/>
    <w:rsid w:val="00704503"/>
    <w:rsid w:val="00705DB0"/>
    <w:rsid w:val="0071182F"/>
    <w:rsid w:val="00715788"/>
    <w:rsid w:val="007248F3"/>
    <w:rsid w:val="00730521"/>
    <w:rsid w:val="0073319F"/>
    <w:rsid w:val="00734254"/>
    <w:rsid w:val="00736FAE"/>
    <w:rsid w:val="00741662"/>
    <w:rsid w:val="00743DDE"/>
    <w:rsid w:val="00750CEE"/>
    <w:rsid w:val="00752701"/>
    <w:rsid w:val="00763B78"/>
    <w:rsid w:val="0076730C"/>
    <w:rsid w:val="00775DD3"/>
    <w:rsid w:val="00783030"/>
    <w:rsid w:val="0078342E"/>
    <w:rsid w:val="00783B8E"/>
    <w:rsid w:val="007A21CA"/>
    <w:rsid w:val="007B1F7F"/>
    <w:rsid w:val="007C022A"/>
    <w:rsid w:val="007C2979"/>
    <w:rsid w:val="007C4651"/>
    <w:rsid w:val="007C52C0"/>
    <w:rsid w:val="007C6582"/>
    <w:rsid w:val="007C72AE"/>
    <w:rsid w:val="007D01A5"/>
    <w:rsid w:val="007D23FA"/>
    <w:rsid w:val="007D240E"/>
    <w:rsid w:val="007E08DC"/>
    <w:rsid w:val="007E1FAB"/>
    <w:rsid w:val="007E5092"/>
    <w:rsid w:val="007F109F"/>
    <w:rsid w:val="007F1572"/>
    <w:rsid w:val="007F4232"/>
    <w:rsid w:val="007F60BC"/>
    <w:rsid w:val="007F7A39"/>
    <w:rsid w:val="00801AC2"/>
    <w:rsid w:val="00811770"/>
    <w:rsid w:val="00812B0C"/>
    <w:rsid w:val="008252AB"/>
    <w:rsid w:val="00826F9D"/>
    <w:rsid w:val="0083043B"/>
    <w:rsid w:val="00862060"/>
    <w:rsid w:val="00864A0D"/>
    <w:rsid w:val="00866238"/>
    <w:rsid w:val="0086641B"/>
    <w:rsid w:val="008818D3"/>
    <w:rsid w:val="0088341A"/>
    <w:rsid w:val="00895307"/>
    <w:rsid w:val="00895BC7"/>
    <w:rsid w:val="008A0A18"/>
    <w:rsid w:val="008A1B2C"/>
    <w:rsid w:val="008B4887"/>
    <w:rsid w:val="008C1242"/>
    <w:rsid w:val="008D6E9C"/>
    <w:rsid w:val="008E01E8"/>
    <w:rsid w:val="008E3342"/>
    <w:rsid w:val="008E4E75"/>
    <w:rsid w:val="008E58F8"/>
    <w:rsid w:val="008E5FAC"/>
    <w:rsid w:val="008E7699"/>
    <w:rsid w:val="008F5AD2"/>
    <w:rsid w:val="00900283"/>
    <w:rsid w:val="00904226"/>
    <w:rsid w:val="00905DC9"/>
    <w:rsid w:val="00912442"/>
    <w:rsid w:val="009132BD"/>
    <w:rsid w:val="00913B5D"/>
    <w:rsid w:val="009227D0"/>
    <w:rsid w:val="009264CF"/>
    <w:rsid w:val="009319B1"/>
    <w:rsid w:val="00933065"/>
    <w:rsid w:val="0095447C"/>
    <w:rsid w:val="009544AE"/>
    <w:rsid w:val="00960241"/>
    <w:rsid w:val="00967382"/>
    <w:rsid w:val="00974560"/>
    <w:rsid w:val="00975F17"/>
    <w:rsid w:val="00983B43"/>
    <w:rsid w:val="00986160"/>
    <w:rsid w:val="00991E2D"/>
    <w:rsid w:val="009927E3"/>
    <w:rsid w:val="009937B7"/>
    <w:rsid w:val="009B0128"/>
    <w:rsid w:val="009B4042"/>
    <w:rsid w:val="009C6347"/>
    <w:rsid w:val="009D2BF6"/>
    <w:rsid w:val="009D2F92"/>
    <w:rsid w:val="009F68AC"/>
    <w:rsid w:val="00A018D5"/>
    <w:rsid w:val="00A10919"/>
    <w:rsid w:val="00A21179"/>
    <w:rsid w:val="00A21724"/>
    <w:rsid w:val="00A22505"/>
    <w:rsid w:val="00A23D59"/>
    <w:rsid w:val="00A26E8F"/>
    <w:rsid w:val="00A308E3"/>
    <w:rsid w:val="00A41EB0"/>
    <w:rsid w:val="00A4610C"/>
    <w:rsid w:val="00A55CF2"/>
    <w:rsid w:val="00A62726"/>
    <w:rsid w:val="00A65CFD"/>
    <w:rsid w:val="00A65E53"/>
    <w:rsid w:val="00A749AF"/>
    <w:rsid w:val="00A75BA9"/>
    <w:rsid w:val="00A775EE"/>
    <w:rsid w:val="00A95CA9"/>
    <w:rsid w:val="00A97D3F"/>
    <w:rsid w:val="00AA07DD"/>
    <w:rsid w:val="00AA137B"/>
    <w:rsid w:val="00AA3673"/>
    <w:rsid w:val="00AB0EBD"/>
    <w:rsid w:val="00AB568E"/>
    <w:rsid w:val="00AC21AD"/>
    <w:rsid w:val="00AC7ADD"/>
    <w:rsid w:val="00AD230D"/>
    <w:rsid w:val="00AD69CF"/>
    <w:rsid w:val="00AD7290"/>
    <w:rsid w:val="00AE35A9"/>
    <w:rsid w:val="00AE365F"/>
    <w:rsid w:val="00AE40D7"/>
    <w:rsid w:val="00AE4BD0"/>
    <w:rsid w:val="00AF7C09"/>
    <w:rsid w:val="00B000B7"/>
    <w:rsid w:val="00B016D4"/>
    <w:rsid w:val="00B02450"/>
    <w:rsid w:val="00B024A7"/>
    <w:rsid w:val="00B10D14"/>
    <w:rsid w:val="00B14EFD"/>
    <w:rsid w:val="00B16595"/>
    <w:rsid w:val="00B27DB9"/>
    <w:rsid w:val="00B45756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C5CEC"/>
    <w:rsid w:val="00BD36BC"/>
    <w:rsid w:val="00BE0DEB"/>
    <w:rsid w:val="00BE32AC"/>
    <w:rsid w:val="00BE3A19"/>
    <w:rsid w:val="00C0032E"/>
    <w:rsid w:val="00C00CA0"/>
    <w:rsid w:val="00C02640"/>
    <w:rsid w:val="00C04937"/>
    <w:rsid w:val="00C05EC4"/>
    <w:rsid w:val="00C10C8C"/>
    <w:rsid w:val="00C1486A"/>
    <w:rsid w:val="00C23A79"/>
    <w:rsid w:val="00C27B2F"/>
    <w:rsid w:val="00C31E39"/>
    <w:rsid w:val="00C31FFA"/>
    <w:rsid w:val="00C34054"/>
    <w:rsid w:val="00C4023E"/>
    <w:rsid w:val="00C40F96"/>
    <w:rsid w:val="00C47880"/>
    <w:rsid w:val="00C51AF9"/>
    <w:rsid w:val="00C53E89"/>
    <w:rsid w:val="00C54884"/>
    <w:rsid w:val="00C56C09"/>
    <w:rsid w:val="00C62F06"/>
    <w:rsid w:val="00C640BC"/>
    <w:rsid w:val="00C740B9"/>
    <w:rsid w:val="00C80438"/>
    <w:rsid w:val="00C8391E"/>
    <w:rsid w:val="00C84BCA"/>
    <w:rsid w:val="00C97C2C"/>
    <w:rsid w:val="00CA3367"/>
    <w:rsid w:val="00CA4C78"/>
    <w:rsid w:val="00CA5009"/>
    <w:rsid w:val="00CB45A4"/>
    <w:rsid w:val="00CC3E84"/>
    <w:rsid w:val="00CD2B9C"/>
    <w:rsid w:val="00CD3F2A"/>
    <w:rsid w:val="00CD5C9E"/>
    <w:rsid w:val="00CD5D1C"/>
    <w:rsid w:val="00CD6676"/>
    <w:rsid w:val="00CD6CDB"/>
    <w:rsid w:val="00CD6E6C"/>
    <w:rsid w:val="00CE119B"/>
    <w:rsid w:val="00CE1B97"/>
    <w:rsid w:val="00CE3D94"/>
    <w:rsid w:val="00CE4AE1"/>
    <w:rsid w:val="00CE5653"/>
    <w:rsid w:val="00CE63E6"/>
    <w:rsid w:val="00CF34F8"/>
    <w:rsid w:val="00CF3EEB"/>
    <w:rsid w:val="00CF4AE3"/>
    <w:rsid w:val="00CF4EBB"/>
    <w:rsid w:val="00CF7CF4"/>
    <w:rsid w:val="00D006E8"/>
    <w:rsid w:val="00D013FE"/>
    <w:rsid w:val="00D01DF5"/>
    <w:rsid w:val="00D05FD4"/>
    <w:rsid w:val="00D20226"/>
    <w:rsid w:val="00D23912"/>
    <w:rsid w:val="00D2720F"/>
    <w:rsid w:val="00D305B4"/>
    <w:rsid w:val="00D3599D"/>
    <w:rsid w:val="00D42588"/>
    <w:rsid w:val="00D5728F"/>
    <w:rsid w:val="00D57976"/>
    <w:rsid w:val="00D62B6F"/>
    <w:rsid w:val="00D67EAC"/>
    <w:rsid w:val="00D76D98"/>
    <w:rsid w:val="00D85225"/>
    <w:rsid w:val="00D87B26"/>
    <w:rsid w:val="00D90F52"/>
    <w:rsid w:val="00D91D76"/>
    <w:rsid w:val="00D92113"/>
    <w:rsid w:val="00D96517"/>
    <w:rsid w:val="00D96C38"/>
    <w:rsid w:val="00DA18ED"/>
    <w:rsid w:val="00DA549A"/>
    <w:rsid w:val="00DA5F1B"/>
    <w:rsid w:val="00DB1486"/>
    <w:rsid w:val="00DB2602"/>
    <w:rsid w:val="00DB47B9"/>
    <w:rsid w:val="00DC2807"/>
    <w:rsid w:val="00DC40E4"/>
    <w:rsid w:val="00DD5C3C"/>
    <w:rsid w:val="00DD6BFC"/>
    <w:rsid w:val="00DE079C"/>
    <w:rsid w:val="00DE4440"/>
    <w:rsid w:val="00DE79D9"/>
    <w:rsid w:val="00DF5060"/>
    <w:rsid w:val="00E04418"/>
    <w:rsid w:val="00E04A84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5D2E"/>
    <w:rsid w:val="00E66D9E"/>
    <w:rsid w:val="00E7551F"/>
    <w:rsid w:val="00E772EE"/>
    <w:rsid w:val="00E80EC1"/>
    <w:rsid w:val="00E9266F"/>
    <w:rsid w:val="00E94198"/>
    <w:rsid w:val="00E96174"/>
    <w:rsid w:val="00EA435D"/>
    <w:rsid w:val="00EB57D7"/>
    <w:rsid w:val="00EB6A27"/>
    <w:rsid w:val="00EC6806"/>
    <w:rsid w:val="00EC6D60"/>
    <w:rsid w:val="00ED4E16"/>
    <w:rsid w:val="00ED72D0"/>
    <w:rsid w:val="00EE5B58"/>
    <w:rsid w:val="00EF24AD"/>
    <w:rsid w:val="00EF3D25"/>
    <w:rsid w:val="00EF6ECC"/>
    <w:rsid w:val="00F10501"/>
    <w:rsid w:val="00F1304F"/>
    <w:rsid w:val="00F2008D"/>
    <w:rsid w:val="00F263AC"/>
    <w:rsid w:val="00F27355"/>
    <w:rsid w:val="00F325CB"/>
    <w:rsid w:val="00F32B1D"/>
    <w:rsid w:val="00F32CED"/>
    <w:rsid w:val="00F41135"/>
    <w:rsid w:val="00F412D8"/>
    <w:rsid w:val="00F41AFE"/>
    <w:rsid w:val="00F41BF4"/>
    <w:rsid w:val="00F444C3"/>
    <w:rsid w:val="00F46F3F"/>
    <w:rsid w:val="00F47403"/>
    <w:rsid w:val="00F47CF9"/>
    <w:rsid w:val="00F50521"/>
    <w:rsid w:val="00F53DDC"/>
    <w:rsid w:val="00F65707"/>
    <w:rsid w:val="00F65E4A"/>
    <w:rsid w:val="00F6662E"/>
    <w:rsid w:val="00F7300D"/>
    <w:rsid w:val="00F738CB"/>
    <w:rsid w:val="00F746AD"/>
    <w:rsid w:val="00F81F77"/>
    <w:rsid w:val="00F83A4C"/>
    <w:rsid w:val="00F8431B"/>
    <w:rsid w:val="00F86193"/>
    <w:rsid w:val="00F92622"/>
    <w:rsid w:val="00F95B81"/>
    <w:rsid w:val="00FA0897"/>
    <w:rsid w:val="00FA405C"/>
    <w:rsid w:val="00FA488F"/>
    <w:rsid w:val="00FB238A"/>
    <w:rsid w:val="00FB25FA"/>
    <w:rsid w:val="00FB68D1"/>
    <w:rsid w:val="00FC4036"/>
    <w:rsid w:val="00FC6118"/>
    <w:rsid w:val="00FD5401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s02web.zoom.us/launch/jc/87844793403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3D71E-567E-44CB-A7D4-5B2DE478E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</Template>
  <TotalTime>1</TotalTime>
  <Pages>1</Pages>
  <Words>158</Words>
  <Characters>901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2026-05-11T12:41:00Z</cp:lastPrinted>
  <dcterms:created xsi:type="dcterms:W3CDTF">2026-05-11T12:42:00Z</dcterms:created>
  <dcterms:modified xsi:type="dcterms:W3CDTF">2026-05-11T12:42:00Z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