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751A1" w14:textId="3CBE1F06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C751CE" wp14:editId="5FC751CF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751D6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5FC751DF" wp14:editId="5FC751E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FC751D7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5FC751D8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5FC751DC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FC751DD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751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5FC751D6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5FC751DF" wp14:editId="5FC751E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FC751D7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5FC751D8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5FC751DC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FC751DD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5FC751A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C751D0" wp14:editId="5FC751D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751DE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751D0"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5FC751DE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FC751A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4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5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7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8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A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B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C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D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E" w14:textId="2B4FCEC0" w:rsidR="004F3187" w:rsidRPr="00D314A8" w:rsidRDefault="004F3187" w:rsidP="00B6401E">
      <w:pPr>
        <w:jc w:val="center"/>
        <w:rPr>
          <w:rFonts w:ascii="Arial" w:hAnsi="Arial" w:cs="Arial"/>
          <w:b/>
          <w:sz w:val="22"/>
          <w:szCs w:val="22"/>
        </w:rPr>
      </w:pPr>
      <w:r w:rsidRPr="00D314A8">
        <w:rPr>
          <w:rFonts w:ascii="Arial" w:hAnsi="Arial" w:cs="Arial"/>
          <w:b/>
          <w:sz w:val="22"/>
          <w:szCs w:val="22"/>
        </w:rPr>
        <w:t xml:space="preserve">Agenda for the meeting of the UCET </w:t>
      </w:r>
      <w:r w:rsidR="00F5432A" w:rsidRPr="00D314A8">
        <w:rPr>
          <w:rFonts w:ascii="Arial" w:hAnsi="Arial" w:cs="Arial"/>
          <w:b/>
          <w:sz w:val="22"/>
          <w:szCs w:val="22"/>
        </w:rPr>
        <w:t>CPD</w:t>
      </w:r>
      <w:r w:rsidRPr="00D314A8">
        <w:rPr>
          <w:rFonts w:ascii="Arial" w:hAnsi="Arial" w:cs="Arial"/>
          <w:b/>
          <w:sz w:val="22"/>
          <w:szCs w:val="22"/>
        </w:rPr>
        <w:t xml:space="preserve"> Forum to take place at </w:t>
      </w:r>
      <w:r w:rsidR="00683F07">
        <w:rPr>
          <w:rFonts w:ascii="Arial" w:hAnsi="Arial" w:cs="Arial"/>
          <w:b/>
          <w:sz w:val="22"/>
          <w:szCs w:val="22"/>
        </w:rPr>
        <w:t>1pm</w:t>
      </w:r>
      <w:r w:rsidR="001E023D" w:rsidRPr="00D314A8">
        <w:rPr>
          <w:rFonts w:ascii="Arial" w:hAnsi="Arial" w:cs="Arial"/>
          <w:b/>
          <w:sz w:val="22"/>
          <w:szCs w:val="22"/>
        </w:rPr>
        <w:t xml:space="preserve"> </w:t>
      </w:r>
      <w:r w:rsidR="00F5432A" w:rsidRPr="00D314A8">
        <w:rPr>
          <w:rFonts w:ascii="Arial" w:hAnsi="Arial" w:cs="Arial"/>
          <w:b/>
          <w:sz w:val="22"/>
          <w:szCs w:val="22"/>
        </w:rPr>
        <w:t>on</w:t>
      </w:r>
      <w:r w:rsidR="00C95D29">
        <w:rPr>
          <w:rFonts w:ascii="Arial" w:hAnsi="Arial" w:cs="Arial"/>
          <w:b/>
          <w:sz w:val="22"/>
          <w:szCs w:val="22"/>
        </w:rPr>
        <w:t xml:space="preserve"> </w:t>
      </w:r>
      <w:r w:rsidR="00671D8C">
        <w:rPr>
          <w:rFonts w:ascii="Arial" w:hAnsi="Arial" w:cs="Arial"/>
          <w:b/>
          <w:sz w:val="22"/>
          <w:szCs w:val="22"/>
        </w:rPr>
        <w:t xml:space="preserve">Wednesday </w:t>
      </w:r>
      <w:r w:rsidR="006E0081">
        <w:rPr>
          <w:rFonts w:ascii="Arial" w:hAnsi="Arial" w:cs="Arial"/>
          <w:b/>
          <w:sz w:val="22"/>
          <w:szCs w:val="22"/>
        </w:rPr>
        <w:t xml:space="preserve">11 February </w:t>
      </w:r>
      <w:r w:rsidR="00C7011C">
        <w:rPr>
          <w:rFonts w:ascii="Arial" w:hAnsi="Arial" w:cs="Arial"/>
          <w:b/>
          <w:sz w:val="22"/>
          <w:szCs w:val="22"/>
        </w:rPr>
        <w:t>202</w:t>
      </w:r>
      <w:r w:rsidR="006E0081">
        <w:rPr>
          <w:rFonts w:ascii="Arial" w:hAnsi="Arial" w:cs="Arial"/>
          <w:b/>
          <w:sz w:val="22"/>
          <w:szCs w:val="22"/>
        </w:rPr>
        <w:t>6</w:t>
      </w:r>
      <w:r w:rsidR="00C95D29">
        <w:rPr>
          <w:rFonts w:ascii="Arial" w:hAnsi="Arial" w:cs="Arial"/>
          <w:b/>
          <w:sz w:val="22"/>
          <w:szCs w:val="22"/>
        </w:rPr>
        <w:t xml:space="preserve"> </w:t>
      </w:r>
      <w:r w:rsidR="006522A8" w:rsidRPr="008B678D">
        <w:rPr>
          <w:rFonts w:ascii="Arial" w:hAnsi="Arial" w:cs="Arial"/>
          <w:b/>
          <w:sz w:val="22"/>
          <w:szCs w:val="22"/>
        </w:rPr>
        <w:t>via zoom</w:t>
      </w:r>
      <w:r w:rsidR="006522A8">
        <w:rPr>
          <w:rFonts w:ascii="Arial" w:hAnsi="Arial" w:cs="Arial"/>
          <w:b/>
          <w:sz w:val="22"/>
          <w:szCs w:val="22"/>
        </w:rPr>
        <w:t xml:space="preserve"> </w:t>
      </w:r>
    </w:p>
    <w:p w14:paraId="5FC751AF" w14:textId="77777777" w:rsidR="001E023D" w:rsidRPr="00D314A8" w:rsidRDefault="001E023D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5FC751B1" w14:textId="77777777" w:rsidR="004F3187" w:rsidRPr="00D314A8" w:rsidRDefault="004F3187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14475152" w14:textId="787E2DBE" w:rsidR="006E27C5" w:rsidRPr="00A45F9C" w:rsidRDefault="005E4CDB" w:rsidP="00A45F9C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A45F9C">
        <w:rPr>
          <w:rFonts w:ascii="Arial" w:hAnsi="Arial" w:cs="Arial"/>
          <w:b/>
        </w:rPr>
        <w:t>Symposia discussion</w:t>
      </w:r>
      <w:r w:rsidR="00EC6726">
        <w:rPr>
          <w:rFonts w:ascii="Arial" w:hAnsi="Arial" w:cs="Arial"/>
          <w:b/>
        </w:rPr>
        <w:t xml:space="preserve">: </w:t>
      </w:r>
      <w:r w:rsidR="00FD5771">
        <w:rPr>
          <w:rFonts w:ascii="Arial" w:hAnsi="Arial" w:cs="Arial"/>
          <w:b/>
        </w:rPr>
        <w:t>MA and doctoral level CPD</w:t>
      </w:r>
      <w:r w:rsidR="00412FBB">
        <w:rPr>
          <w:rFonts w:ascii="Arial" w:hAnsi="Arial" w:cs="Arial"/>
          <w:b/>
        </w:rPr>
        <w:t>.</w:t>
      </w:r>
    </w:p>
    <w:p w14:paraId="5FC751B3" w14:textId="549310DE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Minutes of the previous meeting </w:t>
      </w:r>
      <w:r w:rsidR="00CB62B2">
        <w:rPr>
          <w:rFonts w:ascii="Arial" w:hAnsi="Arial" w:cs="Arial"/>
          <w:b/>
        </w:rPr>
        <w:t>&amp; matt</w:t>
      </w:r>
      <w:r w:rsidR="00B016AE">
        <w:rPr>
          <w:rFonts w:ascii="Arial" w:hAnsi="Arial" w:cs="Arial"/>
          <w:b/>
        </w:rPr>
        <w:t>e</w:t>
      </w:r>
      <w:r w:rsidR="00CB62B2">
        <w:rPr>
          <w:rFonts w:ascii="Arial" w:hAnsi="Arial" w:cs="Arial"/>
          <w:b/>
        </w:rPr>
        <w:t xml:space="preserve">rs arising </w:t>
      </w:r>
      <w:r w:rsidRPr="00D314A8">
        <w:rPr>
          <w:rFonts w:ascii="Arial" w:hAnsi="Arial" w:cs="Arial"/>
          <w:b/>
        </w:rPr>
        <w:t>(enc.)</w:t>
      </w:r>
    </w:p>
    <w:p w14:paraId="4A70764A" w14:textId="302ADA42" w:rsidR="00BB42B9" w:rsidRDefault="00BB42B9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updates</w:t>
      </w:r>
    </w:p>
    <w:p w14:paraId="230CD7E7" w14:textId="6E5EC98E" w:rsidR="003418A6" w:rsidRDefault="003418A6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Sustainability and climate change in ITE report</w:t>
      </w:r>
    </w:p>
    <w:p w14:paraId="4D03BD78" w14:textId="6949AED1" w:rsidR="001668B4" w:rsidRDefault="001668B4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ITTECF track-changes document</w:t>
      </w:r>
    </w:p>
    <w:p w14:paraId="491D7FC1" w14:textId="1D6C5D34" w:rsidR="006E183C" w:rsidRDefault="001D4AB4" w:rsidP="006E2D64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7B41D9">
        <w:rPr>
          <w:rFonts w:ascii="Arial" w:hAnsi="Arial" w:cs="Arial"/>
          <w:b/>
        </w:rPr>
        <w:t xml:space="preserve">CCF/ECF </w:t>
      </w:r>
      <w:r w:rsidR="00D52FD6" w:rsidRPr="007B41D9">
        <w:rPr>
          <w:rFonts w:ascii="Arial" w:hAnsi="Arial" w:cs="Arial"/>
          <w:b/>
        </w:rPr>
        <w:t>issues</w:t>
      </w:r>
      <w:r w:rsidR="007B41D9" w:rsidRPr="007B41D9">
        <w:rPr>
          <w:rFonts w:ascii="Arial" w:hAnsi="Arial" w:cs="Arial"/>
          <w:b/>
        </w:rPr>
        <w:t xml:space="preserve"> &amp; </w:t>
      </w:r>
      <w:r w:rsidR="006E183C" w:rsidRPr="007B41D9">
        <w:rPr>
          <w:rFonts w:ascii="Arial" w:hAnsi="Arial" w:cs="Arial"/>
          <w:b/>
        </w:rPr>
        <w:t>NPQ</w:t>
      </w:r>
      <w:r w:rsidR="0041530C" w:rsidRPr="007B41D9">
        <w:rPr>
          <w:rFonts w:ascii="Arial" w:hAnsi="Arial" w:cs="Arial"/>
          <w:b/>
        </w:rPr>
        <w:t xml:space="preserve"> update</w:t>
      </w:r>
      <w:r w:rsidR="00B27613" w:rsidRPr="007B41D9">
        <w:rPr>
          <w:rFonts w:ascii="Arial" w:hAnsi="Arial" w:cs="Arial"/>
          <w:b/>
        </w:rPr>
        <w:t>s</w:t>
      </w:r>
      <w:r w:rsidR="00B11C26">
        <w:rPr>
          <w:rFonts w:ascii="Arial" w:hAnsi="Arial" w:cs="Arial"/>
          <w:b/>
        </w:rPr>
        <w:t xml:space="preserve"> </w:t>
      </w:r>
    </w:p>
    <w:p w14:paraId="69519E27" w14:textId="3706A912" w:rsidR="00586469" w:rsidRDefault="00586469" w:rsidP="006E2D64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Apprenticeships</w:t>
      </w:r>
    </w:p>
    <w:p w14:paraId="1E71F52D" w14:textId="16D20CF9" w:rsidR="00772B2C" w:rsidRDefault="00772B2C" w:rsidP="00AA2746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772B2C">
        <w:rPr>
          <w:rFonts w:ascii="Arial" w:hAnsi="Arial" w:cs="Arial"/>
          <w:b/>
        </w:rPr>
        <w:t xml:space="preserve">Teacher Educator </w:t>
      </w:r>
      <w:r>
        <w:rPr>
          <w:rFonts w:ascii="Arial" w:hAnsi="Arial" w:cs="Arial"/>
          <w:b/>
        </w:rPr>
        <w:t>Advocacy</w:t>
      </w:r>
    </w:p>
    <w:p w14:paraId="266DB5A0" w14:textId="61C35A74" w:rsidR="00137975" w:rsidRPr="00772B2C" w:rsidRDefault="00137975" w:rsidP="00AA2746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772B2C">
        <w:rPr>
          <w:rFonts w:ascii="Arial" w:hAnsi="Arial" w:cs="Arial"/>
          <w:b/>
        </w:rPr>
        <w:t>Report f</w:t>
      </w:r>
      <w:r w:rsidR="00096725" w:rsidRPr="00772B2C">
        <w:rPr>
          <w:rFonts w:ascii="Arial" w:hAnsi="Arial" w:cs="Arial"/>
          <w:b/>
        </w:rPr>
        <w:t>r</w:t>
      </w:r>
      <w:r w:rsidRPr="00772B2C">
        <w:rPr>
          <w:rFonts w:ascii="Arial" w:hAnsi="Arial" w:cs="Arial"/>
          <w:b/>
        </w:rPr>
        <w:t>o</w:t>
      </w:r>
      <w:r w:rsidR="00096725" w:rsidRPr="00772B2C">
        <w:rPr>
          <w:rFonts w:ascii="Arial" w:hAnsi="Arial" w:cs="Arial"/>
          <w:b/>
        </w:rPr>
        <w:t>m</w:t>
      </w:r>
      <w:r w:rsidRPr="00772B2C">
        <w:rPr>
          <w:rFonts w:ascii="Arial" w:hAnsi="Arial" w:cs="Arial"/>
          <w:b/>
        </w:rPr>
        <w:t xml:space="preserve"> institutional issues sub-group</w:t>
      </w:r>
    </w:p>
    <w:p w14:paraId="5FC751BB" w14:textId="12E9DAC0" w:rsidR="00822C71" w:rsidRDefault="00BB42B9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822C71" w:rsidRPr="00D314A8">
        <w:rPr>
          <w:rFonts w:ascii="Arial" w:hAnsi="Arial" w:cs="Arial"/>
          <w:b/>
        </w:rPr>
        <w:t xml:space="preserve">nstitutional updates and horizon scanning </w:t>
      </w:r>
      <w:r w:rsidR="00A23F4F">
        <w:rPr>
          <w:rFonts w:ascii="Arial" w:hAnsi="Arial" w:cs="Arial"/>
          <w:b/>
        </w:rPr>
        <w:t>(inc. recruitment to CPD programmes)</w:t>
      </w:r>
    </w:p>
    <w:p w14:paraId="41B7D198" w14:textId="4C7CD94A" w:rsidR="00304D1F" w:rsidRDefault="00304D1F" w:rsidP="001A231F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Policy update:</w:t>
      </w:r>
    </w:p>
    <w:p w14:paraId="4DA7867A" w14:textId="7E0C0E2E" w:rsidR="00DD58B7" w:rsidRDefault="004B3043" w:rsidP="00304D1F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Accreditation of ITE programmes</w:t>
      </w:r>
    </w:p>
    <w:p w14:paraId="35E64B22" w14:textId="5E9B1704" w:rsidR="004B3043" w:rsidRDefault="004B3043" w:rsidP="00304D1F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Curriculum guidance for FE &amp; Skills ITE programmes</w:t>
      </w:r>
    </w:p>
    <w:p w14:paraId="049EFFEA" w14:textId="73F10E1D" w:rsidR="00350ED5" w:rsidRPr="00D314A8" w:rsidRDefault="0049735E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issues</w:t>
      </w:r>
      <w:r w:rsidR="00AC465A" w:rsidRPr="00D314A8">
        <w:rPr>
          <w:rFonts w:ascii="Arial" w:hAnsi="Arial" w:cs="Arial"/>
          <w:b/>
        </w:rPr>
        <w:t>:</w:t>
      </w:r>
      <w:r w:rsidR="00822C71" w:rsidRPr="00D314A8">
        <w:rPr>
          <w:rFonts w:ascii="Arial" w:hAnsi="Arial" w:cs="Arial"/>
          <w:b/>
        </w:rPr>
        <w:t xml:space="preserve"> </w:t>
      </w:r>
    </w:p>
    <w:p w14:paraId="6E8CEA59" w14:textId="18924857" w:rsidR="00604EC7" w:rsidRDefault="005D3D60" w:rsidP="00DD760E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 w:rsidRPr="005B3ED5">
        <w:rPr>
          <w:rFonts w:ascii="Arial" w:hAnsi="Arial" w:cs="Arial"/>
          <w:b/>
        </w:rPr>
        <w:t xml:space="preserve">UCET </w:t>
      </w:r>
      <w:r w:rsidR="004E6F62">
        <w:rPr>
          <w:rFonts w:ascii="Arial" w:hAnsi="Arial" w:cs="Arial"/>
          <w:b/>
        </w:rPr>
        <w:t xml:space="preserve">December </w:t>
      </w:r>
      <w:r w:rsidR="004E6F62" w:rsidRPr="005B3ED5">
        <w:rPr>
          <w:rFonts w:ascii="Arial" w:hAnsi="Arial" w:cs="Arial"/>
          <w:b/>
        </w:rPr>
        <w:t>newsletter</w:t>
      </w:r>
    </w:p>
    <w:p w14:paraId="5FE06D48" w14:textId="305ABD98" w:rsidR="00A540F4" w:rsidRPr="005B3ED5" w:rsidRDefault="00A540F4" w:rsidP="00DD760E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Blog</w:t>
      </w:r>
    </w:p>
    <w:p w14:paraId="5FC751BF" w14:textId="77777777" w:rsidR="00823573" w:rsidRPr="00D314A8" w:rsidRDefault="00823573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Any other business</w:t>
      </w:r>
    </w:p>
    <w:p w14:paraId="5FC751C1" w14:textId="0E28C5AD" w:rsidR="001E023D" w:rsidRDefault="00823573" w:rsidP="0040619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BB2130">
        <w:rPr>
          <w:rFonts w:ascii="Arial" w:hAnsi="Arial" w:cs="Arial"/>
          <w:b/>
        </w:rPr>
        <w:t>Date of next meeting:</w:t>
      </w:r>
      <w:r w:rsidR="00AC6C54" w:rsidRPr="00BB2130">
        <w:rPr>
          <w:rFonts w:ascii="Arial" w:hAnsi="Arial" w:cs="Arial"/>
          <w:b/>
        </w:rPr>
        <w:t xml:space="preserve"> </w:t>
      </w:r>
      <w:r w:rsidR="00C1139D">
        <w:rPr>
          <w:rFonts w:ascii="Arial" w:hAnsi="Arial" w:cs="Arial"/>
          <w:b/>
        </w:rPr>
        <w:t xml:space="preserve">20 May </w:t>
      </w:r>
      <w:r w:rsidR="00DB7829">
        <w:rPr>
          <w:rFonts w:ascii="Arial" w:hAnsi="Arial" w:cs="Arial"/>
          <w:b/>
        </w:rPr>
        <w:t>2026, via zoom</w:t>
      </w:r>
    </w:p>
    <w:p w14:paraId="7845EEE4" w14:textId="77777777" w:rsidR="007F752E" w:rsidRPr="00BB2130" w:rsidRDefault="007F752E" w:rsidP="007F752E">
      <w:pPr>
        <w:pStyle w:val="ListParagraph"/>
        <w:rPr>
          <w:rFonts w:ascii="Arial" w:hAnsi="Arial" w:cs="Arial"/>
          <w:b/>
        </w:rPr>
      </w:pPr>
    </w:p>
    <w:p w14:paraId="5FC751C2" w14:textId="77777777" w:rsidR="00823573" w:rsidRPr="00D314A8" w:rsidRDefault="00823573" w:rsidP="00823573">
      <w:pPr>
        <w:rPr>
          <w:rFonts w:ascii="Arial" w:hAnsi="Arial" w:cs="Arial"/>
          <w:b/>
          <w:sz w:val="22"/>
          <w:szCs w:val="22"/>
          <w:u w:val="single"/>
        </w:rPr>
      </w:pPr>
      <w:r w:rsidRPr="00D314A8">
        <w:rPr>
          <w:rFonts w:ascii="Arial" w:hAnsi="Arial" w:cs="Arial"/>
          <w:b/>
          <w:sz w:val="22"/>
          <w:szCs w:val="22"/>
          <w:u w:val="single"/>
        </w:rPr>
        <w:t>Background papers</w:t>
      </w:r>
    </w:p>
    <w:p w14:paraId="5FC751C3" w14:textId="77777777" w:rsidR="00823573" w:rsidRPr="00D314A8" w:rsidRDefault="00823573" w:rsidP="00823573">
      <w:pPr>
        <w:rPr>
          <w:rFonts w:ascii="Arial" w:hAnsi="Arial" w:cs="Arial"/>
          <w:b/>
          <w:sz w:val="22"/>
          <w:szCs w:val="22"/>
          <w:u w:val="single"/>
        </w:rPr>
      </w:pPr>
    </w:p>
    <w:p w14:paraId="5FC751C4" w14:textId="4F5DB231" w:rsidR="00823573" w:rsidRPr="003418A6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 w:rsidRPr="00D314A8">
        <w:rPr>
          <w:rFonts w:ascii="Arial" w:hAnsi="Arial" w:cs="Arial"/>
          <w:b/>
        </w:rPr>
        <w:t xml:space="preserve">Note of the </w:t>
      </w:r>
      <w:r w:rsidR="00F01E58">
        <w:rPr>
          <w:rFonts w:ascii="Arial" w:hAnsi="Arial" w:cs="Arial"/>
          <w:b/>
        </w:rPr>
        <w:t xml:space="preserve">5 November </w:t>
      </w:r>
      <w:r w:rsidR="0031673F">
        <w:rPr>
          <w:rFonts w:ascii="Arial" w:hAnsi="Arial" w:cs="Arial"/>
          <w:b/>
        </w:rPr>
        <w:t>2025</w:t>
      </w:r>
      <w:r w:rsidR="00F840FA">
        <w:rPr>
          <w:rFonts w:ascii="Arial" w:hAnsi="Arial" w:cs="Arial"/>
          <w:b/>
        </w:rPr>
        <w:t xml:space="preserve"> </w:t>
      </w:r>
      <w:r w:rsidRPr="00D314A8">
        <w:rPr>
          <w:rFonts w:ascii="Arial" w:hAnsi="Arial" w:cs="Arial"/>
          <w:b/>
        </w:rPr>
        <w:t>CPD forum meeting</w:t>
      </w:r>
    </w:p>
    <w:p w14:paraId="23EEB61B" w14:textId="2A13C610" w:rsidR="003418A6" w:rsidRPr="00EC6726" w:rsidRDefault="003418A6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Climate change sustainability report</w:t>
      </w:r>
    </w:p>
    <w:p w14:paraId="5E66B853" w14:textId="02E851C0" w:rsidR="00EC6726" w:rsidRPr="00871263" w:rsidRDefault="00EC6726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Teacher Educator Advocacy document</w:t>
      </w:r>
    </w:p>
    <w:p w14:paraId="1F1DF42B" w14:textId="206CBBBE" w:rsidR="00A1446B" w:rsidRPr="004341B0" w:rsidRDefault="00A1446B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UCET ITTECF track changes document</w:t>
      </w:r>
    </w:p>
    <w:p w14:paraId="3E8D1153" w14:textId="6D188F2B" w:rsidR="00A540F4" w:rsidRDefault="00A540F4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blog</w:t>
      </w:r>
      <w:r w:rsidR="00422C21">
        <w:rPr>
          <w:rFonts w:ascii="Arial" w:hAnsi="Arial" w:cs="Arial"/>
          <w:b/>
        </w:rPr>
        <w:t>s and submission details</w:t>
      </w:r>
    </w:p>
    <w:p w14:paraId="5FC751CD" w14:textId="1D69DBA2" w:rsidR="00823573" w:rsidRDefault="00422C21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</w:t>
      </w:r>
      <w:r w:rsidR="00823573" w:rsidRPr="00D314A8">
        <w:rPr>
          <w:rFonts w:ascii="Arial" w:hAnsi="Arial" w:cs="Arial"/>
          <w:b/>
        </w:rPr>
        <w:t xml:space="preserve">CET </w:t>
      </w:r>
      <w:r>
        <w:rPr>
          <w:rFonts w:ascii="Arial" w:hAnsi="Arial" w:cs="Arial"/>
          <w:b/>
        </w:rPr>
        <w:t>December n</w:t>
      </w:r>
      <w:r w:rsidR="00E32310">
        <w:rPr>
          <w:rFonts w:ascii="Arial" w:hAnsi="Arial" w:cs="Arial"/>
          <w:b/>
        </w:rPr>
        <w:t>ewsletter</w:t>
      </w:r>
    </w:p>
    <w:sectPr w:rsidR="00823573" w:rsidSect="00A91D70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75F14" w14:textId="77777777" w:rsidR="00E56B49" w:rsidRDefault="00E56B49">
      <w:r>
        <w:separator/>
      </w:r>
    </w:p>
  </w:endnote>
  <w:endnote w:type="continuationSeparator" w:id="0">
    <w:p w14:paraId="7D33E4E5" w14:textId="77777777" w:rsidR="00E56B49" w:rsidRDefault="00E56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A26C9" w14:textId="77777777" w:rsidR="00E56B49" w:rsidRDefault="00E56B49">
      <w:r>
        <w:separator/>
      </w:r>
    </w:p>
  </w:footnote>
  <w:footnote w:type="continuationSeparator" w:id="0">
    <w:p w14:paraId="2E8ACB41" w14:textId="77777777" w:rsidR="00E56B49" w:rsidRDefault="00E56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BC456C2"/>
    <w:multiLevelType w:val="hybridMultilevel"/>
    <w:tmpl w:val="48BCADA8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09020016"/>
    <w:lvl w:ilvl="0" w:tplc="B6045B1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BF279DE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18980342">
    <w:abstractNumId w:val="9"/>
  </w:num>
  <w:num w:numId="2" w16cid:durableId="862868299">
    <w:abstractNumId w:val="2"/>
  </w:num>
  <w:num w:numId="3" w16cid:durableId="1374383876">
    <w:abstractNumId w:val="29"/>
  </w:num>
  <w:num w:numId="4" w16cid:durableId="1444765957">
    <w:abstractNumId w:val="27"/>
  </w:num>
  <w:num w:numId="5" w16cid:durableId="1080932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9325428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114819">
    <w:abstractNumId w:val="17"/>
  </w:num>
  <w:num w:numId="8" w16cid:durableId="4540625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816158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7943082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646206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232305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19379478">
    <w:abstractNumId w:val="10"/>
  </w:num>
  <w:num w:numId="14" w16cid:durableId="1784614409">
    <w:abstractNumId w:val="7"/>
  </w:num>
  <w:num w:numId="15" w16cid:durableId="1570992025">
    <w:abstractNumId w:val="13"/>
  </w:num>
  <w:num w:numId="16" w16cid:durableId="931551178">
    <w:abstractNumId w:val="11"/>
  </w:num>
  <w:num w:numId="17" w16cid:durableId="824395545">
    <w:abstractNumId w:val="0"/>
  </w:num>
  <w:num w:numId="18" w16cid:durableId="1212500678">
    <w:abstractNumId w:val="21"/>
  </w:num>
  <w:num w:numId="19" w16cid:durableId="1771897135">
    <w:abstractNumId w:val="30"/>
  </w:num>
  <w:num w:numId="20" w16cid:durableId="1991052011">
    <w:abstractNumId w:val="16"/>
  </w:num>
  <w:num w:numId="21" w16cid:durableId="462578851">
    <w:abstractNumId w:val="19"/>
  </w:num>
  <w:num w:numId="22" w16cid:durableId="12871959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89256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585194">
    <w:abstractNumId w:val="12"/>
  </w:num>
  <w:num w:numId="25" w16cid:durableId="981347178">
    <w:abstractNumId w:val="26"/>
  </w:num>
  <w:num w:numId="26" w16cid:durableId="467433670">
    <w:abstractNumId w:val="31"/>
  </w:num>
  <w:num w:numId="27" w16cid:durableId="66072758">
    <w:abstractNumId w:val="32"/>
  </w:num>
  <w:num w:numId="28" w16cid:durableId="210576458">
    <w:abstractNumId w:val="25"/>
  </w:num>
  <w:num w:numId="29" w16cid:durableId="1817448180">
    <w:abstractNumId w:val="1"/>
  </w:num>
  <w:num w:numId="30" w16cid:durableId="1224876547">
    <w:abstractNumId w:val="14"/>
  </w:num>
  <w:num w:numId="31" w16cid:durableId="312948372">
    <w:abstractNumId w:val="4"/>
  </w:num>
  <w:num w:numId="32" w16cid:durableId="2052992363">
    <w:abstractNumId w:val="18"/>
  </w:num>
  <w:num w:numId="33" w16cid:durableId="1494252082">
    <w:abstractNumId w:val="5"/>
  </w:num>
  <w:num w:numId="34" w16cid:durableId="2147116032">
    <w:abstractNumId w:val="28"/>
  </w:num>
  <w:num w:numId="35" w16cid:durableId="18093180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90"/>
    <w:rsid w:val="000062AF"/>
    <w:rsid w:val="00020CDA"/>
    <w:rsid w:val="0002256A"/>
    <w:rsid w:val="00026032"/>
    <w:rsid w:val="00026AC1"/>
    <w:rsid w:val="00032C90"/>
    <w:rsid w:val="00034E0A"/>
    <w:rsid w:val="000375C8"/>
    <w:rsid w:val="000407D2"/>
    <w:rsid w:val="0004727C"/>
    <w:rsid w:val="00056340"/>
    <w:rsid w:val="00061BDF"/>
    <w:rsid w:val="000663F4"/>
    <w:rsid w:val="000757B0"/>
    <w:rsid w:val="00075E3A"/>
    <w:rsid w:val="000842BA"/>
    <w:rsid w:val="000871B3"/>
    <w:rsid w:val="00096725"/>
    <w:rsid w:val="000C0118"/>
    <w:rsid w:val="000C72E9"/>
    <w:rsid w:val="000D17FA"/>
    <w:rsid w:val="000E0804"/>
    <w:rsid w:val="000E3B37"/>
    <w:rsid w:val="000F006E"/>
    <w:rsid w:val="000F1ECB"/>
    <w:rsid w:val="000F241C"/>
    <w:rsid w:val="000F4A33"/>
    <w:rsid w:val="000F5164"/>
    <w:rsid w:val="00100462"/>
    <w:rsid w:val="00102097"/>
    <w:rsid w:val="00104184"/>
    <w:rsid w:val="00120CE1"/>
    <w:rsid w:val="00123BF9"/>
    <w:rsid w:val="001252C4"/>
    <w:rsid w:val="00125B89"/>
    <w:rsid w:val="00126080"/>
    <w:rsid w:val="00137534"/>
    <w:rsid w:val="00137975"/>
    <w:rsid w:val="00137E1D"/>
    <w:rsid w:val="0014653A"/>
    <w:rsid w:val="00163B98"/>
    <w:rsid w:val="00166428"/>
    <w:rsid w:val="001668B4"/>
    <w:rsid w:val="00166A9E"/>
    <w:rsid w:val="00172F93"/>
    <w:rsid w:val="00177D05"/>
    <w:rsid w:val="00184C7F"/>
    <w:rsid w:val="00187C64"/>
    <w:rsid w:val="00194F82"/>
    <w:rsid w:val="00195401"/>
    <w:rsid w:val="001A13A8"/>
    <w:rsid w:val="001A231F"/>
    <w:rsid w:val="001A378F"/>
    <w:rsid w:val="001A3DB2"/>
    <w:rsid w:val="001A58F8"/>
    <w:rsid w:val="001B4DA0"/>
    <w:rsid w:val="001D4AB4"/>
    <w:rsid w:val="001D4C2D"/>
    <w:rsid w:val="001D707B"/>
    <w:rsid w:val="001E023D"/>
    <w:rsid w:val="001E1DB3"/>
    <w:rsid w:val="001E314A"/>
    <w:rsid w:val="001F005E"/>
    <w:rsid w:val="002207B5"/>
    <w:rsid w:val="002221C3"/>
    <w:rsid w:val="00226138"/>
    <w:rsid w:val="00226B57"/>
    <w:rsid w:val="00244FCC"/>
    <w:rsid w:val="00263612"/>
    <w:rsid w:val="00265D2C"/>
    <w:rsid w:val="00276E12"/>
    <w:rsid w:val="00284B3E"/>
    <w:rsid w:val="00285796"/>
    <w:rsid w:val="00285ABC"/>
    <w:rsid w:val="00294BF0"/>
    <w:rsid w:val="0029687E"/>
    <w:rsid w:val="002A7A68"/>
    <w:rsid w:val="002B18AF"/>
    <w:rsid w:val="002D28F2"/>
    <w:rsid w:val="002E17A9"/>
    <w:rsid w:val="002E5E12"/>
    <w:rsid w:val="002E7E08"/>
    <w:rsid w:val="002F084E"/>
    <w:rsid w:val="003019C7"/>
    <w:rsid w:val="003030E1"/>
    <w:rsid w:val="00304D1F"/>
    <w:rsid w:val="00307939"/>
    <w:rsid w:val="00315B10"/>
    <w:rsid w:val="0031652F"/>
    <w:rsid w:val="0031657A"/>
    <w:rsid w:val="0031673F"/>
    <w:rsid w:val="00323568"/>
    <w:rsid w:val="003259EF"/>
    <w:rsid w:val="003353A2"/>
    <w:rsid w:val="00335CAC"/>
    <w:rsid w:val="003418A6"/>
    <w:rsid w:val="00342C7D"/>
    <w:rsid w:val="003508FD"/>
    <w:rsid w:val="00350ED5"/>
    <w:rsid w:val="00351EF6"/>
    <w:rsid w:val="0035793B"/>
    <w:rsid w:val="00365B4C"/>
    <w:rsid w:val="00366B10"/>
    <w:rsid w:val="003701A6"/>
    <w:rsid w:val="00373FDA"/>
    <w:rsid w:val="00377C52"/>
    <w:rsid w:val="00394BAB"/>
    <w:rsid w:val="003A07AB"/>
    <w:rsid w:val="003B6490"/>
    <w:rsid w:val="003E30C9"/>
    <w:rsid w:val="003E399F"/>
    <w:rsid w:val="003E405F"/>
    <w:rsid w:val="003E41AF"/>
    <w:rsid w:val="003E6C64"/>
    <w:rsid w:val="004020BF"/>
    <w:rsid w:val="00404BC9"/>
    <w:rsid w:val="00406E3F"/>
    <w:rsid w:val="004115A6"/>
    <w:rsid w:val="00412FBB"/>
    <w:rsid w:val="0041530C"/>
    <w:rsid w:val="00422C21"/>
    <w:rsid w:val="00423134"/>
    <w:rsid w:val="004276DA"/>
    <w:rsid w:val="004341B0"/>
    <w:rsid w:val="0043545A"/>
    <w:rsid w:val="004444D6"/>
    <w:rsid w:val="00450221"/>
    <w:rsid w:val="00450A60"/>
    <w:rsid w:val="00457790"/>
    <w:rsid w:val="00460ADD"/>
    <w:rsid w:val="00462567"/>
    <w:rsid w:val="00462FEA"/>
    <w:rsid w:val="00473DD9"/>
    <w:rsid w:val="0048517A"/>
    <w:rsid w:val="004919CD"/>
    <w:rsid w:val="0049735E"/>
    <w:rsid w:val="00497EEC"/>
    <w:rsid w:val="004B2A62"/>
    <w:rsid w:val="004B2CF6"/>
    <w:rsid w:val="004B3043"/>
    <w:rsid w:val="004B5FC7"/>
    <w:rsid w:val="004C357B"/>
    <w:rsid w:val="004C3D75"/>
    <w:rsid w:val="004C3FF2"/>
    <w:rsid w:val="004C6301"/>
    <w:rsid w:val="004D22CE"/>
    <w:rsid w:val="004D4E96"/>
    <w:rsid w:val="004D6D76"/>
    <w:rsid w:val="004E424F"/>
    <w:rsid w:val="004E5CAB"/>
    <w:rsid w:val="004E6F62"/>
    <w:rsid w:val="004F0363"/>
    <w:rsid w:val="004F3187"/>
    <w:rsid w:val="0050585C"/>
    <w:rsid w:val="00510CD9"/>
    <w:rsid w:val="005208CD"/>
    <w:rsid w:val="005241D6"/>
    <w:rsid w:val="00525EFC"/>
    <w:rsid w:val="00540CC9"/>
    <w:rsid w:val="0055216F"/>
    <w:rsid w:val="00564D09"/>
    <w:rsid w:val="00572051"/>
    <w:rsid w:val="00586469"/>
    <w:rsid w:val="00586B5E"/>
    <w:rsid w:val="00587A14"/>
    <w:rsid w:val="005931D3"/>
    <w:rsid w:val="005B3ED5"/>
    <w:rsid w:val="005B6E49"/>
    <w:rsid w:val="005C3741"/>
    <w:rsid w:val="005D3D60"/>
    <w:rsid w:val="005E4CDB"/>
    <w:rsid w:val="005F6649"/>
    <w:rsid w:val="00603481"/>
    <w:rsid w:val="00604EC7"/>
    <w:rsid w:val="00614DF7"/>
    <w:rsid w:val="00617121"/>
    <w:rsid w:val="00620880"/>
    <w:rsid w:val="00627464"/>
    <w:rsid w:val="00630148"/>
    <w:rsid w:val="00632E64"/>
    <w:rsid w:val="0065144A"/>
    <w:rsid w:val="006522A8"/>
    <w:rsid w:val="006534D8"/>
    <w:rsid w:val="0065396E"/>
    <w:rsid w:val="006553D1"/>
    <w:rsid w:val="00660B4E"/>
    <w:rsid w:val="006620B3"/>
    <w:rsid w:val="00663708"/>
    <w:rsid w:val="006713D1"/>
    <w:rsid w:val="00671D8C"/>
    <w:rsid w:val="006821DB"/>
    <w:rsid w:val="00683F07"/>
    <w:rsid w:val="00686239"/>
    <w:rsid w:val="0069062B"/>
    <w:rsid w:val="00692AA1"/>
    <w:rsid w:val="00695FE8"/>
    <w:rsid w:val="00697ED9"/>
    <w:rsid w:val="006A41B5"/>
    <w:rsid w:val="006A543E"/>
    <w:rsid w:val="006B16E8"/>
    <w:rsid w:val="006B28D3"/>
    <w:rsid w:val="006B5E07"/>
    <w:rsid w:val="006C0C5C"/>
    <w:rsid w:val="006C1A63"/>
    <w:rsid w:val="006C2674"/>
    <w:rsid w:val="006C34A6"/>
    <w:rsid w:val="006C44D0"/>
    <w:rsid w:val="006C7354"/>
    <w:rsid w:val="006E0081"/>
    <w:rsid w:val="006E183C"/>
    <w:rsid w:val="006E27C5"/>
    <w:rsid w:val="006F0BBA"/>
    <w:rsid w:val="006F2B8E"/>
    <w:rsid w:val="006F3B08"/>
    <w:rsid w:val="007076CB"/>
    <w:rsid w:val="0071182F"/>
    <w:rsid w:val="00715788"/>
    <w:rsid w:val="00722455"/>
    <w:rsid w:val="007248F3"/>
    <w:rsid w:val="0073319F"/>
    <w:rsid w:val="0073461F"/>
    <w:rsid w:val="00736FAE"/>
    <w:rsid w:val="00741D6F"/>
    <w:rsid w:val="00745ADB"/>
    <w:rsid w:val="00750EB1"/>
    <w:rsid w:val="00753BDC"/>
    <w:rsid w:val="007603C0"/>
    <w:rsid w:val="00762D90"/>
    <w:rsid w:val="00763B78"/>
    <w:rsid w:val="007724B0"/>
    <w:rsid w:val="00772B2C"/>
    <w:rsid w:val="00774657"/>
    <w:rsid w:val="00775A51"/>
    <w:rsid w:val="00783030"/>
    <w:rsid w:val="0078342E"/>
    <w:rsid w:val="00783CD3"/>
    <w:rsid w:val="0079334F"/>
    <w:rsid w:val="007A21CA"/>
    <w:rsid w:val="007A6DD6"/>
    <w:rsid w:val="007B1F7F"/>
    <w:rsid w:val="007B41D9"/>
    <w:rsid w:val="007B430B"/>
    <w:rsid w:val="007C633D"/>
    <w:rsid w:val="007C6582"/>
    <w:rsid w:val="007C72AE"/>
    <w:rsid w:val="007D01A5"/>
    <w:rsid w:val="007D240E"/>
    <w:rsid w:val="007D697E"/>
    <w:rsid w:val="007F5C1F"/>
    <w:rsid w:val="007F6C4C"/>
    <w:rsid w:val="007F752E"/>
    <w:rsid w:val="007F7A39"/>
    <w:rsid w:val="008013BF"/>
    <w:rsid w:val="00801AC2"/>
    <w:rsid w:val="00812636"/>
    <w:rsid w:val="00822C71"/>
    <w:rsid w:val="00823573"/>
    <w:rsid w:val="008252AB"/>
    <w:rsid w:val="00827D37"/>
    <w:rsid w:val="00834910"/>
    <w:rsid w:val="00843C15"/>
    <w:rsid w:val="0086641B"/>
    <w:rsid w:val="00871263"/>
    <w:rsid w:val="008818D3"/>
    <w:rsid w:val="0088593D"/>
    <w:rsid w:val="008913D9"/>
    <w:rsid w:val="00893DA8"/>
    <w:rsid w:val="008A0A18"/>
    <w:rsid w:val="008A5516"/>
    <w:rsid w:val="008A6169"/>
    <w:rsid w:val="008B678D"/>
    <w:rsid w:val="008B7BC2"/>
    <w:rsid w:val="008E7B06"/>
    <w:rsid w:val="008F1FB1"/>
    <w:rsid w:val="008F4301"/>
    <w:rsid w:val="00900283"/>
    <w:rsid w:val="00901DC2"/>
    <w:rsid w:val="00904226"/>
    <w:rsid w:val="0092203B"/>
    <w:rsid w:val="00925A72"/>
    <w:rsid w:val="00926990"/>
    <w:rsid w:val="00935280"/>
    <w:rsid w:val="0095075C"/>
    <w:rsid w:val="00952F70"/>
    <w:rsid w:val="0095447C"/>
    <w:rsid w:val="0095676D"/>
    <w:rsid w:val="00962048"/>
    <w:rsid w:val="009636C3"/>
    <w:rsid w:val="00983B79"/>
    <w:rsid w:val="00986160"/>
    <w:rsid w:val="009927E3"/>
    <w:rsid w:val="00992E4A"/>
    <w:rsid w:val="00993C05"/>
    <w:rsid w:val="0099754A"/>
    <w:rsid w:val="009A2B38"/>
    <w:rsid w:val="009B3ED0"/>
    <w:rsid w:val="009B4042"/>
    <w:rsid w:val="009B5391"/>
    <w:rsid w:val="009B55A2"/>
    <w:rsid w:val="009C6924"/>
    <w:rsid w:val="009D55E3"/>
    <w:rsid w:val="009F1AEB"/>
    <w:rsid w:val="009F4661"/>
    <w:rsid w:val="009F4974"/>
    <w:rsid w:val="009F4E48"/>
    <w:rsid w:val="009F6264"/>
    <w:rsid w:val="00A005F3"/>
    <w:rsid w:val="00A03644"/>
    <w:rsid w:val="00A06B01"/>
    <w:rsid w:val="00A1446B"/>
    <w:rsid w:val="00A23F4F"/>
    <w:rsid w:val="00A31847"/>
    <w:rsid w:val="00A31D41"/>
    <w:rsid w:val="00A44B57"/>
    <w:rsid w:val="00A45F9C"/>
    <w:rsid w:val="00A51CBE"/>
    <w:rsid w:val="00A540F4"/>
    <w:rsid w:val="00A54426"/>
    <w:rsid w:val="00A62440"/>
    <w:rsid w:val="00A62726"/>
    <w:rsid w:val="00A65CFD"/>
    <w:rsid w:val="00A901B6"/>
    <w:rsid w:val="00A91D70"/>
    <w:rsid w:val="00A97D3F"/>
    <w:rsid w:val="00AA07DD"/>
    <w:rsid w:val="00AA3673"/>
    <w:rsid w:val="00AB568E"/>
    <w:rsid w:val="00AC465A"/>
    <w:rsid w:val="00AC6C54"/>
    <w:rsid w:val="00AD4F7B"/>
    <w:rsid w:val="00AD7290"/>
    <w:rsid w:val="00AE365F"/>
    <w:rsid w:val="00AE40D7"/>
    <w:rsid w:val="00AF245C"/>
    <w:rsid w:val="00AF7C09"/>
    <w:rsid w:val="00B016AE"/>
    <w:rsid w:val="00B051AA"/>
    <w:rsid w:val="00B07A27"/>
    <w:rsid w:val="00B11C26"/>
    <w:rsid w:val="00B24A4A"/>
    <w:rsid w:val="00B266EC"/>
    <w:rsid w:val="00B27613"/>
    <w:rsid w:val="00B31030"/>
    <w:rsid w:val="00B3228C"/>
    <w:rsid w:val="00B3758C"/>
    <w:rsid w:val="00B608C6"/>
    <w:rsid w:val="00B6401E"/>
    <w:rsid w:val="00B65A82"/>
    <w:rsid w:val="00B73A50"/>
    <w:rsid w:val="00B75ADD"/>
    <w:rsid w:val="00B80B29"/>
    <w:rsid w:val="00B86DF8"/>
    <w:rsid w:val="00B93383"/>
    <w:rsid w:val="00BA2943"/>
    <w:rsid w:val="00BA3812"/>
    <w:rsid w:val="00BA540B"/>
    <w:rsid w:val="00BA75F2"/>
    <w:rsid w:val="00BB1276"/>
    <w:rsid w:val="00BB2130"/>
    <w:rsid w:val="00BB42B9"/>
    <w:rsid w:val="00BD25D7"/>
    <w:rsid w:val="00BE0F9D"/>
    <w:rsid w:val="00BE580E"/>
    <w:rsid w:val="00BF238C"/>
    <w:rsid w:val="00BF2EC5"/>
    <w:rsid w:val="00C0032E"/>
    <w:rsid w:val="00C02640"/>
    <w:rsid w:val="00C10F53"/>
    <w:rsid w:val="00C1139D"/>
    <w:rsid w:val="00C221C9"/>
    <w:rsid w:val="00C23A79"/>
    <w:rsid w:val="00C27B2F"/>
    <w:rsid w:val="00C4023E"/>
    <w:rsid w:val="00C51AF9"/>
    <w:rsid w:val="00C54884"/>
    <w:rsid w:val="00C56C09"/>
    <w:rsid w:val="00C65E49"/>
    <w:rsid w:val="00C7011C"/>
    <w:rsid w:val="00C95D29"/>
    <w:rsid w:val="00CA5D19"/>
    <w:rsid w:val="00CB45A4"/>
    <w:rsid w:val="00CB62B2"/>
    <w:rsid w:val="00CD5C9E"/>
    <w:rsid w:val="00CD6CDB"/>
    <w:rsid w:val="00CD6E6C"/>
    <w:rsid w:val="00CE37FC"/>
    <w:rsid w:val="00CE3D94"/>
    <w:rsid w:val="00CF0E42"/>
    <w:rsid w:val="00CF437E"/>
    <w:rsid w:val="00CF4AE3"/>
    <w:rsid w:val="00CF4EBB"/>
    <w:rsid w:val="00D006E8"/>
    <w:rsid w:val="00D01DF5"/>
    <w:rsid w:val="00D13A68"/>
    <w:rsid w:val="00D20226"/>
    <w:rsid w:val="00D20B05"/>
    <w:rsid w:val="00D314A8"/>
    <w:rsid w:val="00D3599D"/>
    <w:rsid w:val="00D401C2"/>
    <w:rsid w:val="00D44A2D"/>
    <w:rsid w:val="00D5219C"/>
    <w:rsid w:val="00D52FD6"/>
    <w:rsid w:val="00D578F3"/>
    <w:rsid w:val="00D73814"/>
    <w:rsid w:val="00D83781"/>
    <w:rsid w:val="00D85225"/>
    <w:rsid w:val="00D8749A"/>
    <w:rsid w:val="00D91D76"/>
    <w:rsid w:val="00D92061"/>
    <w:rsid w:val="00DA18ED"/>
    <w:rsid w:val="00DA549A"/>
    <w:rsid w:val="00DB1486"/>
    <w:rsid w:val="00DB47B9"/>
    <w:rsid w:val="00DB7829"/>
    <w:rsid w:val="00DC2807"/>
    <w:rsid w:val="00DC3988"/>
    <w:rsid w:val="00DC50F9"/>
    <w:rsid w:val="00DC5A7A"/>
    <w:rsid w:val="00DC7792"/>
    <w:rsid w:val="00DC7CCE"/>
    <w:rsid w:val="00DD58B7"/>
    <w:rsid w:val="00E02500"/>
    <w:rsid w:val="00E04418"/>
    <w:rsid w:val="00E133B1"/>
    <w:rsid w:val="00E13938"/>
    <w:rsid w:val="00E13FB2"/>
    <w:rsid w:val="00E265FE"/>
    <w:rsid w:val="00E27BA3"/>
    <w:rsid w:val="00E3007D"/>
    <w:rsid w:val="00E32310"/>
    <w:rsid w:val="00E46AA7"/>
    <w:rsid w:val="00E5369B"/>
    <w:rsid w:val="00E5585E"/>
    <w:rsid w:val="00E56B49"/>
    <w:rsid w:val="00E609B7"/>
    <w:rsid w:val="00E64ED8"/>
    <w:rsid w:val="00E719D1"/>
    <w:rsid w:val="00E74A18"/>
    <w:rsid w:val="00E772EE"/>
    <w:rsid w:val="00E81992"/>
    <w:rsid w:val="00E85665"/>
    <w:rsid w:val="00E91060"/>
    <w:rsid w:val="00E94AF1"/>
    <w:rsid w:val="00EB1505"/>
    <w:rsid w:val="00EB71FD"/>
    <w:rsid w:val="00EB78EF"/>
    <w:rsid w:val="00EC6726"/>
    <w:rsid w:val="00ED526D"/>
    <w:rsid w:val="00ED6788"/>
    <w:rsid w:val="00ED76F5"/>
    <w:rsid w:val="00EE5B58"/>
    <w:rsid w:val="00F008BA"/>
    <w:rsid w:val="00F01E58"/>
    <w:rsid w:val="00F05DDF"/>
    <w:rsid w:val="00F137D3"/>
    <w:rsid w:val="00F25B46"/>
    <w:rsid w:val="00F263AC"/>
    <w:rsid w:val="00F27355"/>
    <w:rsid w:val="00F325CB"/>
    <w:rsid w:val="00F32B1D"/>
    <w:rsid w:val="00F41BF4"/>
    <w:rsid w:val="00F5432A"/>
    <w:rsid w:val="00F623CB"/>
    <w:rsid w:val="00F6662E"/>
    <w:rsid w:val="00F67D59"/>
    <w:rsid w:val="00F7183A"/>
    <w:rsid w:val="00F7383B"/>
    <w:rsid w:val="00F738CB"/>
    <w:rsid w:val="00F83A4C"/>
    <w:rsid w:val="00F840FA"/>
    <w:rsid w:val="00F92622"/>
    <w:rsid w:val="00F935DF"/>
    <w:rsid w:val="00F93A32"/>
    <w:rsid w:val="00F94876"/>
    <w:rsid w:val="00FA51B6"/>
    <w:rsid w:val="00FB26BB"/>
    <w:rsid w:val="00FB6D20"/>
    <w:rsid w:val="00FD5771"/>
    <w:rsid w:val="00FE0B0C"/>
    <w:rsid w:val="00FE5019"/>
    <w:rsid w:val="00FE6035"/>
    <w:rsid w:val="00FE750D"/>
    <w:rsid w:val="00FE7C92"/>
    <w:rsid w:val="00FF20AB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C751A1"/>
  <w15:docId w15:val="{84EEE2A4-2068-421C-A5D2-3A56920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msonormal">
    <w:name w:val="x_msonormal"/>
    <w:basedOn w:val="Normal"/>
    <w:rsid w:val="00D314A8"/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OGstaff\AppData\Local\Microsoft\Windows\INetCache\Content.Outlook\9KXL1CTU\agendaCPDFeb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BD37BC97-8B9F-4BEC-B6AE-4E0410CC92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D626B7-B688-4F66-8E2E-52CDF389A016}"/>
</file>

<file path=customXml/itemProps3.xml><?xml version="1.0" encoding="utf-8"?>
<ds:datastoreItem xmlns:ds="http://schemas.openxmlformats.org/officeDocument/2006/customXml" ds:itemID="{27144DA2-A218-47E0-B7F0-F2D6101AD8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5D6F60-43BE-4AAF-A745-3A28F0B64D6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agendaCPDFeb2021</Template>
  <TotalTime>10</TotalTime>
  <Pages>1</Pages>
  <Words>151</Words>
  <Characters>810</Characters>
  <Application>Microsoft Office Word</Application>
  <DocSecurity>0</DocSecurity>
  <Lines>45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UOGstaff</dc:creator>
  <cp:lastModifiedBy>James Noble-Rogers</cp:lastModifiedBy>
  <cp:revision>18</cp:revision>
  <cp:lastPrinted>2025-10-29T09:23:00Z</cp:lastPrinted>
  <dcterms:created xsi:type="dcterms:W3CDTF">2025-12-15T10:24:00Z</dcterms:created>
  <dcterms:modified xsi:type="dcterms:W3CDTF">2026-01-12T13:53:00Z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8724800</vt:r8>
  </property>
  <property fmtid="{D5CDD505-2E9C-101B-9397-08002B2CF9AE}" pid="4" name="MediaServiceImageTags">
    <vt:lpwstr/>
  </property>
</Properties>
</file>