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751A1" w14:textId="3CBE1F06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CE" wp14:editId="5FC75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FC751D7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5FC751D8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FC751DC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FC751DD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FC751D7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5FC751D8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FC751DC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FC751DD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8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A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C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D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E" w14:textId="7FFF7600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314A8">
        <w:rPr>
          <w:rFonts w:ascii="Arial" w:hAnsi="Arial" w:cs="Arial"/>
          <w:b/>
          <w:sz w:val="22"/>
          <w:szCs w:val="22"/>
        </w:rPr>
        <w:t xml:space="preserve">Agenda for the meeting of the UCET </w:t>
      </w:r>
      <w:r w:rsidR="00F5432A" w:rsidRPr="00D314A8">
        <w:rPr>
          <w:rFonts w:ascii="Arial" w:hAnsi="Arial" w:cs="Arial"/>
          <w:b/>
          <w:sz w:val="22"/>
          <w:szCs w:val="22"/>
        </w:rPr>
        <w:t>CPD</w:t>
      </w:r>
      <w:r w:rsidRPr="00D314A8">
        <w:rPr>
          <w:rFonts w:ascii="Arial" w:hAnsi="Arial" w:cs="Arial"/>
          <w:b/>
          <w:sz w:val="22"/>
          <w:szCs w:val="22"/>
        </w:rPr>
        <w:t xml:space="preserve"> Forum to take place at </w:t>
      </w:r>
      <w:r w:rsidR="00683F07">
        <w:rPr>
          <w:rFonts w:ascii="Arial" w:hAnsi="Arial" w:cs="Arial"/>
          <w:b/>
          <w:sz w:val="22"/>
          <w:szCs w:val="22"/>
        </w:rPr>
        <w:t>1pm</w:t>
      </w:r>
      <w:r w:rsidR="001E023D" w:rsidRPr="00D314A8">
        <w:rPr>
          <w:rFonts w:ascii="Arial" w:hAnsi="Arial" w:cs="Arial"/>
          <w:b/>
          <w:sz w:val="22"/>
          <w:szCs w:val="22"/>
        </w:rPr>
        <w:t xml:space="preserve"> </w:t>
      </w:r>
      <w:r w:rsidR="00F5432A" w:rsidRPr="00D314A8">
        <w:rPr>
          <w:rFonts w:ascii="Arial" w:hAnsi="Arial" w:cs="Arial"/>
          <w:b/>
          <w:sz w:val="22"/>
          <w:szCs w:val="22"/>
        </w:rPr>
        <w:t>on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71D8C">
        <w:rPr>
          <w:rFonts w:ascii="Arial" w:hAnsi="Arial" w:cs="Arial"/>
          <w:b/>
          <w:sz w:val="22"/>
          <w:szCs w:val="22"/>
        </w:rPr>
        <w:t xml:space="preserve">Wednesday </w:t>
      </w:r>
      <w:r w:rsidR="00AD4F7B">
        <w:rPr>
          <w:rFonts w:ascii="Arial" w:hAnsi="Arial" w:cs="Arial"/>
          <w:b/>
          <w:sz w:val="22"/>
          <w:szCs w:val="22"/>
        </w:rPr>
        <w:t>5 November</w:t>
      </w:r>
      <w:r w:rsidR="00E3007D">
        <w:rPr>
          <w:rFonts w:ascii="Arial" w:hAnsi="Arial" w:cs="Arial"/>
          <w:b/>
          <w:sz w:val="22"/>
          <w:szCs w:val="22"/>
        </w:rPr>
        <w:t xml:space="preserve"> </w:t>
      </w:r>
      <w:r w:rsidR="00C7011C">
        <w:rPr>
          <w:rFonts w:ascii="Arial" w:hAnsi="Arial" w:cs="Arial"/>
          <w:b/>
          <w:sz w:val="22"/>
          <w:szCs w:val="22"/>
        </w:rPr>
        <w:t>2025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522A8" w:rsidRPr="008B678D">
        <w:rPr>
          <w:rFonts w:ascii="Arial" w:hAnsi="Arial" w:cs="Arial"/>
          <w:b/>
          <w:sz w:val="22"/>
          <w:szCs w:val="22"/>
        </w:rPr>
        <w:t>via zoom</w:t>
      </w:r>
      <w:r w:rsidR="006522A8">
        <w:rPr>
          <w:rFonts w:ascii="Arial" w:hAnsi="Arial" w:cs="Arial"/>
          <w:b/>
          <w:sz w:val="22"/>
          <w:szCs w:val="22"/>
        </w:rPr>
        <w:t xml:space="preserve"> </w:t>
      </w:r>
    </w:p>
    <w:p w14:paraId="5FC751AF" w14:textId="77777777" w:rsidR="001E023D" w:rsidRPr="00D314A8" w:rsidRDefault="001E023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1" w14:textId="77777777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14475152" w14:textId="19AAEA82" w:rsidR="006E27C5" w:rsidRPr="00A45F9C" w:rsidRDefault="005E4CDB" w:rsidP="00A45F9C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A45F9C">
        <w:rPr>
          <w:rFonts w:ascii="Arial" w:hAnsi="Arial" w:cs="Arial"/>
          <w:b/>
        </w:rPr>
        <w:t>Symposia discussion:</w:t>
      </w:r>
      <w:r w:rsidR="00061BDF" w:rsidRPr="00A45F9C">
        <w:rPr>
          <w:rFonts w:ascii="Arial" w:hAnsi="Arial" w:cs="Arial"/>
          <w:b/>
        </w:rPr>
        <w:t xml:space="preserve"> </w:t>
      </w:r>
      <w:r w:rsidR="00683F07">
        <w:rPr>
          <w:rFonts w:ascii="Arial" w:hAnsi="Arial" w:cs="Arial"/>
          <w:b/>
        </w:rPr>
        <w:t>Institutional Issues sub-group report</w:t>
      </w:r>
      <w:r w:rsidR="00412FBB">
        <w:rPr>
          <w:rFonts w:ascii="Arial" w:hAnsi="Arial" w:cs="Arial"/>
          <w:b/>
        </w:rPr>
        <w:t>.</w:t>
      </w:r>
    </w:p>
    <w:p w14:paraId="5FC751B3" w14:textId="549310DE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Minutes of the previous meeting </w:t>
      </w:r>
      <w:r w:rsidR="00CB62B2">
        <w:rPr>
          <w:rFonts w:ascii="Arial" w:hAnsi="Arial" w:cs="Arial"/>
          <w:b/>
        </w:rPr>
        <w:t>&amp; matt</w:t>
      </w:r>
      <w:r w:rsidR="00B016AE">
        <w:rPr>
          <w:rFonts w:ascii="Arial" w:hAnsi="Arial" w:cs="Arial"/>
          <w:b/>
        </w:rPr>
        <w:t>e</w:t>
      </w:r>
      <w:r w:rsidR="00CB62B2">
        <w:rPr>
          <w:rFonts w:ascii="Arial" w:hAnsi="Arial" w:cs="Arial"/>
          <w:b/>
        </w:rPr>
        <w:t xml:space="preserve">rs arising </w:t>
      </w:r>
      <w:r w:rsidRPr="00D314A8">
        <w:rPr>
          <w:rFonts w:ascii="Arial" w:hAnsi="Arial" w:cs="Arial"/>
          <w:b/>
        </w:rPr>
        <w:t>(enc.)</w:t>
      </w:r>
    </w:p>
    <w:p w14:paraId="4A70764A" w14:textId="302ADA42" w:rsidR="00BB42B9" w:rsidRDefault="00BB42B9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updates</w:t>
      </w:r>
    </w:p>
    <w:p w14:paraId="4D03BD78" w14:textId="6949AED1" w:rsidR="001668B4" w:rsidRDefault="001668B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ITTECF track-changes document</w:t>
      </w:r>
    </w:p>
    <w:p w14:paraId="491D7FC1" w14:textId="1D6C5D34" w:rsidR="006E183C" w:rsidRDefault="001D4AB4" w:rsidP="006E2D64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7B41D9">
        <w:rPr>
          <w:rFonts w:ascii="Arial" w:hAnsi="Arial" w:cs="Arial"/>
          <w:b/>
        </w:rPr>
        <w:t xml:space="preserve">CCF/ECF </w:t>
      </w:r>
      <w:r w:rsidR="00D52FD6" w:rsidRPr="007B41D9">
        <w:rPr>
          <w:rFonts w:ascii="Arial" w:hAnsi="Arial" w:cs="Arial"/>
          <w:b/>
        </w:rPr>
        <w:t>issues</w:t>
      </w:r>
      <w:r w:rsidR="007B41D9" w:rsidRPr="007B41D9">
        <w:rPr>
          <w:rFonts w:ascii="Arial" w:hAnsi="Arial" w:cs="Arial"/>
          <w:b/>
        </w:rPr>
        <w:t xml:space="preserve"> &amp; </w:t>
      </w:r>
      <w:r w:rsidR="006E183C" w:rsidRPr="007B41D9">
        <w:rPr>
          <w:rFonts w:ascii="Arial" w:hAnsi="Arial" w:cs="Arial"/>
          <w:b/>
        </w:rPr>
        <w:t>NPQ</w:t>
      </w:r>
      <w:r w:rsidR="0041530C" w:rsidRPr="007B41D9">
        <w:rPr>
          <w:rFonts w:ascii="Arial" w:hAnsi="Arial" w:cs="Arial"/>
          <w:b/>
        </w:rPr>
        <w:t xml:space="preserve"> update</w:t>
      </w:r>
      <w:r w:rsidR="00B27613" w:rsidRPr="007B41D9">
        <w:rPr>
          <w:rFonts w:ascii="Arial" w:hAnsi="Arial" w:cs="Arial"/>
          <w:b/>
        </w:rPr>
        <w:t>s</w:t>
      </w:r>
      <w:r w:rsidR="00B11C26">
        <w:rPr>
          <w:rFonts w:ascii="Arial" w:hAnsi="Arial" w:cs="Arial"/>
          <w:b/>
        </w:rPr>
        <w:t xml:space="preserve"> </w:t>
      </w:r>
    </w:p>
    <w:p w14:paraId="5FC751BB" w14:textId="12E9DAC0" w:rsidR="00822C71" w:rsidRDefault="00BB42B9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822C71" w:rsidRPr="00D314A8">
        <w:rPr>
          <w:rFonts w:ascii="Arial" w:hAnsi="Arial" w:cs="Arial"/>
          <w:b/>
        </w:rPr>
        <w:t xml:space="preserve">nstitutional updates and horizon scanning </w:t>
      </w:r>
      <w:r w:rsidR="00A23F4F">
        <w:rPr>
          <w:rFonts w:ascii="Arial" w:hAnsi="Arial" w:cs="Arial"/>
          <w:b/>
        </w:rPr>
        <w:t>(inc. recruitment to CPD programmes)</w:t>
      </w:r>
    </w:p>
    <w:p w14:paraId="71CF7F24" w14:textId="6003D61D" w:rsidR="00307939" w:rsidRDefault="00307939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 from the Climate Change sub-group</w:t>
      </w:r>
      <w:r w:rsidR="005C3741">
        <w:rPr>
          <w:rFonts w:ascii="Arial" w:hAnsi="Arial" w:cs="Arial"/>
          <w:b/>
        </w:rPr>
        <w:t xml:space="preserve"> </w:t>
      </w:r>
    </w:p>
    <w:p w14:paraId="41B7D198" w14:textId="4C7CD94A" w:rsidR="00304D1F" w:rsidRDefault="00304D1F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Policy update:</w:t>
      </w:r>
    </w:p>
    <w:p w14:paraId="4DA7867A" w14:textId="1B946534" w:rsidR="00DD58B7" w:rsidRDefault="00DD58B7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Ofsted </w:t>
      </w:r>
      <w:r w:rsidR="00172F93">
        <w:rPr>
          <w:rFonts w:ascii="Arial" w:hAnsi="Arial" w:cs="Arial"/>
          <w:b/>
        </w:rPr>
        <w:t>ITE inspection framewor</w:t>
      </w:r>
      <w:r w:rsidR="009B55A2">
        <w:rPr>
          <w:rFonts w:ascii="Arial" w:hAnsi="Arial" w:cs="Arial"/>
          <w:b/>
        </w:rPr>
        <w:t>k</w:t>
      </w:r>
    </w:p>
    <w:p w14:paraId="30DB696A" w14:textId="60D28FB4" w:rsidR="00450221" w:rsidRDefault="00450221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Ofsted TMV report</w:t>
      </w:r>
    </w:p>
    <w:p w14:paraId="6E068A04" w14:textId="710E4C10" w:rsidR="00683F07" w:rsidRDefault="00450221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Updated ITE requirements</w:t>
      </w:r>
    </w:p>
    <w:p w14:paraId="11C7479C" w14:textId="1C406A37" w:rsidR="009B55A2" w:rsidRDefault="009B55A2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Curriculum guidance for FE ITE programmes</w:t>
      </w:r>
    </w:p>
    <w:p w14:paraId="049EFFEA" w14:textId="73F10E1D" w:rsidR="00350ED5" w:rsidRPr="00D314A8" w:rsidRDefault="0049735E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issues</w:t>
      </w:r>
      <w:r w:rsidR="00AC465A" w:rsidRPr="00D314A8">
        <w:rPr>
          <w:rFonts w:ascii="Arial" w:hAnsi="Arial" w:cs="Arial"/>
          <w:b/>
        </w:rPr>
        <w:t>:</w:t>
      </w:r>
      <w:r w:rsidR="00822C71" w:rsidRPr="00D314A8">
        <w:rPr>
          <w:rFonts w:ascii="Arial" w:hAnsi="Arial" w:cs="Arial"/>
          <w:b/>
        </w:rPr>
        <w:t xml:space="preserve"> </w:t>
      </w:r>
    </w:p>
    <w:p w14:paraId="77F083FA" w14:textId="6784A161" w:rsidR="001E314A" w:rsidRDefault="001E314A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blog</w:t>
      </w:r>
    </w:p>
    <w:p w14:paraId="6E8CEA59" w14:textId="4108D081" w:rsidR="00604EC7" w:rsidRDefault="005D3D60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 w:rsidRPr="005B3ED5">
        <w:rPr>
          <w:rFonts w:ascii="Arial" w:hAnsi="Arial" w:cs="Arial"/>
          <w:b/>
        </w:rPr>
        <w:t xml:space="preserve">UCET </w:t>
      </w:r>
      <w:r w:rsidR="009B55A2">
        <w:rPr>
          <w:rFonts w:ascii="Arial" w:hAnsi="Arial" w:cs="Arial"/>
          <w:b/>
        </w:rPr>
        <w:t>summer</w:t>
      </w:r>
      <w:r w:rsidR="002A7A68">
        <w:rPr>
          <w:rFonts w:ascii="Arial" w:hAnsi="Arial" w:cs="Arial"/>
          <w:b/>
        </w:rPr>
        <w:t xml:space="preserve"> </w:t>
      </w:r>
      <w:r w:rsidR="00604EC7" w:rsidRPr="005B3ED5">
        <w:rPr>
          <w:rFonts w:ascii="Arial" w:hAnsi="Arial" w:cs="Arial"/>
          <w:b/>
        </w:rPr>
        <w:t>newsletter</w:t>
      </w:r>
    </w:p>
    <w:p w14:paraId="5FE06D48" w14:textId="305ABD98" w:rsidR="00A540F4" w:rsidRPr="005B3ED5" w:rsidRDefault="00A540F4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Blog</w:t>
      </w:r>
    </w:p>
    <w:p w14:paraId="4E073994" w14:textId="2ABFB173" w:rsidR="00123BF9" w:rsidRDefault="006C0C5C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5B3ED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UCET conference</w:t>
      </w:r>
    </w:p>
    <w:p w14:paraId="5FC751BF" w14:textId="77777777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Any other business</w:t>
      </w:r>
    </w:p>
    <w:p w14:paraId="5FC751C1" w14:textId="3B3C91F2" w:rsidR="001E023D" w:rsidRDefault="00823573" w:rsidP="0040619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BB2130">
        <w:rPr>
          <w:rFonts w:ascii="Arial" w:hAnsi="Arial" w:cs="Arial"/>
          <w:b/>
        </w:rPr>
        <w:t>Date of next meeting:</w:t>
      </w:r>
      <w:r w:rsidR="00AC6C54" w:rsidRPr="00BB2130">
        <w:rPr>
          <w:rFonts w:ascii="Arial" w:hAnsi="Arial" w:cs="Arial"/>
          <w:b/>
        </w:rPr>
        <w:t xml:space="preserve"> </w:t>
      </w:r>
      <w:r w:rsidR="00DB7829">
        <w:rPr>
          <w:rFonts w:ascii="Arial" w:hAnsi="Arial" w:cs="Arial"/>
          <w:b/>
        </w:rPr>
        <w:t>11 February</w:t>
      </w:r>
      <w:r w:rsidR="00450221">
        <w:rPr>
          <w:rFonts w:ascii="Arial" w:hAnsi="Arial" w:cs="Arial"/>
          <w:b/>
        </w:rPr>
        <w:t xml:space="preserve"> </w:t>
      </w:r>
      <w:r w:rsidR="00DB7829">
        <w:rPr>
          <w:rFonts w:ascii="Arial" w:hAnsi="Arial" w:cs="Arial"/>
          <w:b/>
        </w:rPr>
        <w:t>2026, via zoom</w:t>
      </w:r>
    </w:p>
    <w:p w14:paraId="7845EEE4" w14:textId="77777777" w:rsidR="007F752E" w:rsidRPr="00BB2130" w:rsidRDefault="007F752E" w:rsidP="007F752E">
      <w:pPr>
        <w:pStyle w:val="ListParagraph"/>
        <w:rPr>
          <w:rFonts w:ascii="Arial" w:hAnsi="Arial" w:cs="Arial"/>
          <w:b/>
        </w:rPr>
      </w:pPr>
    </w:p>
    <w:p w14:paraId="5FC751C2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  <w:r w:rsidRPr="00D314A8">
        <w:rPr>
          <w:rFonts w:ascii="Arial" w:hAnsi="Arial" w:cs="Arial"/>
          <w:b/>
          <w:sz w:val="22"/>
          <w:szCs w:val="22"/>
          <w:u w:val="single"/>
        </w:rPr>
        <w:t>Background papers</w:t>
      </w:r>
    </w:p>
    <w:p w14:paraId="5FC751C3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</w:p>
    <w:p w14:paraId="5FC751C4" w14:textId="44660AA0" w:rsidR="00823573" w:rsidRPr="0087126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 w:rsidRPr="00D314A8">
        <w:rPr>
          <w:rFonts w:ascii="Arial" w:hAnsi="Arial" w:cs="Arial"/>
          <w:b/>
        </w:rPr>
        <w:t xml:space="preserve">Note of the </w:t>
      </w:r>
      <w:r w:rsidR="0073461F">
        <w:rPr>
          <w:rFonts w:ascii="Arial" w:hAnsi="Arial" w:cs="Arial"/>
          <w:b/>
        </w:rPr>
        <w:t>21 May</w:t>
      </w:r>
      <w:r w:rsidR="0031673F">
        <w:rPr>
          <w:rFonts w:ascii="Arial" w:hAnsi="Arial" w:cs="Arial"/>
          <w:b/>
        </w:rPr>
        <w:t xml:space="preserve"> 2025</w:t>
      </w:r>
      <w:r w:rsidR="00F840FA">
        <w:rPr>
          <w:rFonts w:ascii="Arial" w:hAnsi="Arial" w:cs="Arial"/>
          <w:b/>
        </w:rPr>
        <w:t xml:space="preserve"> </w:t>
      </w:r>
      <w:r w:rsidRPr="00D314A8">
        <w:rPr>
          <w:rFonts w:ascii="Arial" w:hAnsi="Arial" w:cs="Arial"/>
          <w:b/>
        </w:rPr>
        <w:t>CPD forum meeting</w:t>
      </w:r>
    </w:p>
    <w:p w14:paraId="1F1DF42B" w14:textId="206CBBBE" w:rsidR="00A1446B" w:rsidRPr="00342C7D" w:rsidRDefault="00A1446B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UCET ITTECF track changes document</w:t>
      </w:r>
    </w:p>
    <w:p w14:paraId="0265D1ED" w14:textId="0406F6E4" w:rsidR="009D55E3" w:rsidRDefault="004B5FC7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Ofsted ITE inspection framework</w:t>
      </w:r>
    </w:p>
    <w:p w14:paraId="209F2E3E" w14:textId="23009790" w:rsidR="00F935DF" w:rsidRDefault="00F935DF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Ofsted TMV report</w:t>
      </w:r>
    </w:p>
    <w:p w14:paraId="10DE938F" w14:textId="01FF7958" w:rsidR="00A540F4" w:rsidRDefault="00A540F4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Curriculum guidance for FE ITE programmes</w:t>
      </w:r>
    </w:p>
    <w:p w14:paraId="0EC41494" w14:textId="1DD822E5" w:rsidR="00450221" w:rsidRDefault="00450221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ITE requirements</w:t>
      </w:r>
    </w:p>
    <w:p w14:paraId="3E8D1153" w14:textId="69AD9006" w:rsidR="00A540F4" w:rsidRDefault="00A540F4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blog details</w:t>
      </w:r>
    </w:p>
    <w:p w14:paraId="0952BCC3" w14:textId="27D9D38C" w:rsidR="00A540F4" w:rsidRPr="00104184" w:rsidRDefault="00603481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Draft conference programme</w:t>
      </w:r>
    </w:p>
    <w:p w14:paraId="5FC751CD" w14:textId="499772C4"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4B5FC7">
        <w:rPr>
          <w:rFonts w:ascii="Arial" w:hAnsi="Arial" w:cs="Arial"/>
          <w:b/>
        </w:rPr>
        <w:t xml:space="preserve">summer </w:t>
      </w:r>
      <w:r w:rsidR="00E32310">
        <w:rPr>
          <w:rFonts w:ascii="Arial" w:hAnsi="Arial" w:cs="Arial"/>
          <w:b/>
        </w:rPr>
        <w:t>newsletter</w:t>
      </w:r>
    </w:p>
    <w:sectPr w:rsidR="00823573" w:rsidSect="00A91D70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8CF51" w14:textId="77777777" w:rsidR="00C31B91" w:rsidRDefault="00C31B91">
      <w:r>
        <w:separator/>
      </w:r>
    </w:p>
  </w:endnote>
  <w:endnote w:type="continuationSeparator" w:id="0">
    <w:p w14:paraId="6E0AECBD" w14:textId="77777777" w:rsidR="00C31B91" w:rsidRDefault="00C31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9B1B9" w14:textId="77777777" w:rsidR="00C31B91" w:rsidRDefault="00C31B91">
      <w:r>
        <w:separator/>
      </w:r>
    </w:p>
  </w:footnote>
  <w:footnote w:type="continuationSeparator" w:id="0">
    <w:p w14:paraId="0C2E0767" w14:textId="77777777" w:rsidR="00C31B91" w:rsidRDefault="00C31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BC456C2"/>
    <w:multiLevelType w:val="hybridMultilevel"/>
    <w:tmpl w:val="48BCAD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09020016"/>
    <w:lvl w:ilvl="0" w:tplc="B6045B1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9"/>
  </w:num>
  <w:num w:numId="2" w16cid:durableId="862868299">
    <w:abstractNumId w:val="2"/>
  </w:num>
  <w:num w:numId="3" w16cid:durableId="1374383876">
    <w:abstractNumId w:val="29"/>
  </w:num>
  <w:num w:numId="4" w16cid:durableId="1444765957">
    <w:abstractNumId w:val="27"/>
  </w:num>
  <w:num w:numId="5" w16cid:durableId="108093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7"/>
  </w:num>
  <w:num w:numId="8" w16cid:durableId="4540625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10"/>
  </w:num>
  <w:num w:numId="14" w16cid:durableId="1784614409">
    <w:abstractNumId w:val="7"/>
  </w:num>
  <w:num w:numId="15" w16cid:durableId="1570992025">
    <w:abstractNumId w:val="13"/>
  </w:num>
  <w:num w:numId="16" w16cid:durableId="931551178">
    <w:abstractNumId w:val="11"/>
  </w:num>
  <w:num w:numId="17" w16cid:durableId="824395545">
    <w:abstractNumId w:val="0"/>
  </w:num>
  <w:num w:numId="18" w16cid:durableId="1212500678">
    <w:abstractNumId w:val="21"/>
  </w:num>
  <w:num w:numId="19" w16cid:durableId="1771897135">
    <w:abstractNumId w:val="30"/>
  </w:num>
  <w:num w:numId="20" w16cid:durableId="1991052011">
    <w:abstractNumId w:val="16"/>
  </w:num>
  <w:num w:numId="21" w16cid:durableId="462578851">
    <w:abstractNumId w:val="19"/>
  </w:num>
  <w:num w:numId="22" w16cid:durableId="12871959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2"/>
  </w:num>
  <w:num w:numId="25" w16cid:durableId="981347178">
    <w:abstractNumId w:val="26"/>
  </w:num>
  <w:num w:numId="26" w16cid:durableId="467433670">
    <w:abstractNumId w:val="31"/>
  </w:num>
  <w:num w:numId="27" w16cid:durableId="66072758">
    <w:abstractNumId w:val="32"/>
  </w:num>
  <w:num w:numId="28" w16cid:durableId="210576458">
    <w:abstractNumId w:val="25"/>
  </w:num>
  <w:num w:numId="29" w16cid:durableId="1817448180">
    <w:abstractNumId w:val="1"/>
  </w:num>
  <w:num w:numId="30" w16cid:durableId="1224876547">
    <w:abstractNumId w:val="14"/>
  </w:num>
  <w:num w:numId="31" w16cid:durableId="312948372">
    <w:abstractNumId w:val="4"/>
  </w:num>
  <w:num w:numId="32" w16cid:durableId="2052992363">
    <w:abstractNumId w:val="18"/>
  </w:num>
  <w:num w:numId="33" w16cid:durableId="1494252082">
    <w:abstractNumId w:val="5"/>
  </w:num>
  <w:num w:numId="34" w16cid:durableId="2147116032">
    <w:abstractNumId w:val="28"/>
  </w:num>
  <w:num w:numId="35" w16cid:durableId="1809318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062AF"/>
    <w:rsid w:val="00020CDA"/>
    <w:rsid w:val="0002256A"/>
    <w:rsid w:val="00026032"/>
    <w:rsid w:val="00026AC1"/>
    <w:rsid w:val="00032C90"/>
    <w:rsid w:val="00034E0A"/>
    <w:rsid w:val="000375C8"/>
    <w:rsid w:val="000407D2"/>
    <w:rsid w:val="0004727C"/>
    <w:rsid w:val="00056340"/>
    <w:rsid w:val="00061BDF"/>
    <w:rsid w:val="000663F4"/>
    <w:rsid w:val="000757B0"/>
    <w:rsid w:val="00075E3A"/>
    <w:rsid w:val="000842BA"/>
    <w:rsid w:val="000871B3"/>
    <w:rsid w:val="000C0118"/>
    <w:rsid w:val="000D17FA"/>
    <w:rsid w:val="000E0804"/>
    <w:rsid w:val="000E3B37"/>
    <w:rsid w:val="000F006E"/>
    <w:rsid w:val="000F1ECB"/>
    <w:rsid w:val="000F241C"/>
    <w:rsid w:val="000F4A33"/>
    <w:rsid w:val="000F5164"/>
    <w:rsid w:val="00100462"/>
    <w:rsid w:val="00102097"/>
    <w:rsid w:val="00104184"/>
    <w:rsid w:val="00120CE1"/>
    <w:rsid w:val="00123BF9"/>
    <w:rsid w:val="001252C4"/>
    <w:rsid w:val="00125B89"/>
    <w:rsid w:val="00126080"/>
    <w:rsid w:val="00137534"/>
    <w:rsid w:val="00137E1D"/>
    <w:rsid w:val="0014653A"/>
    <w:rsid w:val="00163B98"/>
    <w:rsid w:val="00166428"/>
    <w:rsid w:val="001668B4"/>
    <w:rsid w:val="00166A9E"/>
    <w:rsid w:val="00172F93"/>
    <w:rsid w:val="00177D05"/>
    <w:rsid w:val="00184C7F"/>
    <w:rsid w:val="00187C64"/>
    <w:rsid w:val="00194F82"/>
    <w:rsid w:val="00195401"/>
    <w:rsid w:val="001A13A8"/>
    <w:rsid w:val="001A231F"/>
    <w:rsid w:val="001A378F"/>
    <w:rsid w:val="001A3DB2"/>
    <w:rsid w:val="001A58F8"/>
    <w:rsid w:val="001B4DA0"/>
    <w:rsid w:val="001D4AB4"/>
    <w:rsid w:val="001D4C2D"/>
    <w:rsid w:val="001D707B"/>
    <w:rsid w:val="001E023D"/>
    <w:rsid w:val="001E1DB3"/>
    <w:rsid w:val="001E314A"/>
    <w:rsid w:val="001F005E"/>
    <w:rsid w:val="002221C3"/>
    <w:rsid w:val="00226138"/>
    <w:rsid w:val="00226B57"/>
    <w:rsid w:val="00244FCC"/>
    <w:rsid w:val="00263612"/>
    <w:rsid w:val="00265D2C"/>
    <w:rsid w:val="00276E12"/>
    <w:rsid w:val="00284B3E"/>
    <w:rsid w:val="00285ABC"/>
    <w:rsid w:val="00294BF0"/>
    <w:rsid w:val="0029687E"/>
    <w:rsid w:val="002A7A68"/>
    <w:rsid w:val="002B18AF"/>
    <w:rsid w:val="002D28F2"/>
    <w:rsid w:val="002E5E12"/>
    <w:rsid w:val="002E7E08"/>
    <w:rsid w:val="002F084E"/>
    <w:rsid w:val="003019C7"/>
    <w:rsid w:val="003030E1"/>
    <w:rsid w:val="00304D1F"/>
    <w:rsid w:val="00307939"/>
    <w:rsid w:val="00315B10"/>
    <w:rsid w:val="0031652F"/>
    <w:rsid w:val="0031673F"/>
    <w:rsid w:val="00323568"/>
    <w:rsid w:val="003259EF"/>
    <w:rsid w:val="003353A2"/>
    <w:rsid w:val="00335CAC"/>
    <w:rsid w:val="00342C7D"/>
    <w:rsid w:val="003508FD"/>
    <w:rsid w:val="00350ED5"/>
    <w:rsid w:val="00351EF6"/>
    <w:rsid w:val="0035793B"/>
    <w:rsid w:val="00365B4C"/>
    <w:rsid w:val="00366B10"/>
    <w:rsid w:val="003701A6"/>
    <w:rsid w:val="00373FDA"/>
    <w:rsid w:val="00394BAB"/>
    <w:rsid w:val="003A07AB"/>
    <w:rsid w:val="003B6490"/>
    <w:rsid w:val="003E30C9"/>
    <w:rsid w:val="003E399F"/>
    <w:rsid w:val="003E405F"/>
    <w:rsid w:val="003E41AF"/>
    <w:rsid w:val="003E6C64"/>
    <w:rsid w:val="004020BF"/>
    <w:rsid w:val="00404BC9"/>
    <w:rsid w:val="00406E3F"/>
    <w:rsid w:val="004115A6"/>
    <w:rsid w:val="00412FBB"/>
    <w:rsid w:val="0041530C"/>
    <w:rsid w:val="00423134"/>
    <w:rsid w:val="004276DA"/>
    <w:rsid w:val="0043545A"/>
    <w:rsid w:val="004444D6"/>
    <w:rsid w:val="00450221"/>
    <w:rsid w:val="00450A60"/>
    <w:rsid w:val="00457790"/>
    <w:rsid w:val="00460ADD"/>
    <w:rsid w:val="00462567"/>
    <w:rsid w:val="00462FEA"/>
    <w:rsid w:val="00473DD9"/>
    <w:rsid w:val="0048517A"/>
    <w:rsid w:val="004919CD"/>
    <w:rsid w:val="0049735E"/>
    <w:rsid w:val="00497EEC"/>
    <w:rsid w:val="004B2A62"/>
    <w:rsid w:val="004B2CF6"/>
    <w:rsid w:val="004B5FC7"/>
    <w:rsid w:val="004C357B"/>
    <w:rsid w:val="004C3D75"/>
    <w:rsid w:val="004C3FF2"/>
    <w:rsid w:val="004C6301"/>
    <w:rsid w:val="004D22CE"/>
    <w:rsid w:val="004D4E96"/>
    <w:rsid w:val="004D6D76"/>
    <w:rsid w:val="004E424F"/>
    <w:rsid w:val="004E5CAB"/>
    <w:rsid w:val="004F0363"/>
    <w:rsid w:val="004F3187"/>
    <w:rsid w:val="0050585C"/>
    <w:rsid w:val="00510CD9"/>
    <w:rsid w:val="005208CD"/>
    <w:rsid w:val="005241D6"/>
    <w:rsid w:val="00525EFC"/>
    <w:rsid w:val="00540CC9"/>
    <w:rsid w:val="0055216F"/>
    <w:rsid w:val="00564D09"/>
    <w:rsid w:val="00572051"/>
    <w:rsid w:val="00586B5E"/>
    <w:rsid w:val="00587A14"/>
    <w:rsid w:val="005931D3"/>
    <w:rsid w:val="005B3ED5"/>
    <w:rsid w:val="005B6E49"/>
    <w:rsid w:val="005C3741"/>
    <w:rsid w:val="005D3D60"/>
    <w:rsid w:val="005E4CDB"/>
    <w:rsid w:val="005F6649"/>
    <w:rsid w:val="00603481"/>
    <w:rsid w:val="00604EC7"/>
    <w:rsid w:val="00614DF7"/>
    <w:rsid w:val="00617121"/>
    <w:rsid w:val="00620880"/>
    <w:rsid w:val="00627464"/>
    <w:rsid w:val="00630148"/>
    <w:rsid w:val="00632E64"/>
    <w:rsid w:val="006522A8"/>
    <w:rsid w:val="0065396E"/>
    <w:rsid w:val="00660B4E"/>
    <w:rsid w:val="006620B3"/>
    <w:rsid w:val="00663708"/>
    <w:rsid w:val="006713D1"/>
    <w:rsid w:val="00671D8C"/>
    <w:rsid w:val="006821DB"/>
    <w:rsid w:val="00683F07"/>
    <w:rsid w:val="00686239"/>
    <w:rsid w:val="0069062B"/>
    <w:rsid w:val="00692AA1"/>
    <w:rsid w:val="00695FE8"/>
    <w:rsid w:val="00697ED9"/>
    <w:rsid w:val="006A41B5"/>
    <w:rsid w:val="006A543E"/>
    <w:rsid w:val="006B16E8"/>
    <w:rsid w:val="006B28D3"/>
    <w:rsid w:val="006B5E07"/>
    <w:rsid w:val="006C0C5C"/>
    <w:rsid w:val="006C1A63"/>
    <w:rsid w:val="006C2674"/>
    <w:rsid w:val="006C34A6"/>
    <w:rsid w:val="006C44D0"/>
    <w:rsid w:val="006C7354"/>
    <w:rsid w:val="006E183C"/>
    <w:rsid w:val="006E27C5"/>
    <w:rsid w:val="006F0BBA"/>
    <w:rsid w:val="006F2B8E"/>
    <w:rsid w:val="006F3B08"/>
    <w:rsid w:val="0071182F"/>
    <w:rsid w:val="00715788"/>
    <w:rsid w:val="00722455"/>
    <w:rsid w:val="007248F3"/>
    <w:rsid w:val="0073319F"/>
    <w:rsid w:val="0073461F"/>
    <w:rsid w:val="00736FAE"/>
    <w:rsid w:val="00741D6F"/>
    <w:rsid w:val="00745ADB"/>
    <w:rsid w:val="00750EB1"/>
    <w:rsid w:val="00753BDC"/>
    <w:rsid w:val="007603C0"/>
    <w:rsid w:val="00762D90"/>
    <w:rsid w:val="00763B78"/>
    <w:rsid w:val="007724B0"/>
    <w:rsid w:val="00774657"/>
    <w:rsid w:val="00783030"/>
    <w:rsid w:val="0078342E"/>
    <w:rsid w:val="0079334F"/>
    <w:rsid w:val="007A21CA"/>
    <w:rsid w:val="007A6DD6"/>
    <w:rsid w:val="007B1F7F"/>
    <w:rsid w:val="007B41D9"/>
    <w:rsid w:val="007B430B"/>
    <w:rsid w:val="007C633D"/>
    <w:rsid w:val="007C6582"/>
    <w:rsid w:val="007C72AE"/>
    <w:rsid w:val="007D01A5"/>
    <w:rsid w:val="007D240E"/>
    <w:rsid w:val="007D697E"/>
    <w:rsid w:val="007F5C1F"/>
    <w:rsid w:val="007F6C4C"/>
    <w:rsid w:val="007F752E"/>
    <w:rsid w:val="007F7A39"/>
    <w:rsid w:val="008013BF"/>
    <w:rsid w:val="00801AC2"/>
    <w:rsid w:val="00812636"/>
    <w:rsid w:val="00822C71"/>
    <w:rsid w:val="00823573"/>
    <w:rsid w:val="008252AB"/>
    <w:rsid w:val="00834910"/>
    <w:rsid w:val="00843C15"/>
    <w:rsid w:val="0086641B"/>
    <w:rsid w:val="00871263"/>
    <w:rsid w:val="008818D3"/>
    <w:rsid w:val="0088593D"/>
    <w:rsid w:val="008913D9"/>
    <w:rsid w:val="00893DA8"/>
    <w:rsid w:val="008A0A18"/>
    <w:rsid w:val="008A5516"/>
    <w:rsid w:val="008A6169"/>
    <w:rsid w:val="008B678D"/>
    <w:rsid w:val="008B7BC2"/>
    <w:rsid w:val="008D0D67"/>
    <w:rsid w:val="008E7B06"/>
    <w:rsid w:val="008F1FB1"/>
    <w:rsid w:val="008F4301"/>
    <w:rsid w:val="00900283"/>
    <w:rsid w:val="00901DC2"/>
    <w:rsid w:val="00904226"/>
    <w:rsid w:val="0092203B"/>
    <w:rsid w:val="00925A72"/>
    <w:rsid w:val="00926990"/>
    <w:rsid w:val="00935280"/>
    <w:rsid w:val="0095075C"/>
    <w:rsid w:val="00952F70"/>
    <w:rsid w:val="0095447C"/>
    <w:rsid w:val="0095676D"/>
    <w:rsid w:val="00962048"/>
    <w:rsid w:val="009636C3"/>
    <w:rsid w:val="00983B79"/>
    <w:rsid w:val="00986160"/>
    <w:rsid w:val="009927E3"/>
    <w:rsid w:val="00992E4A"/>
    <w:rsid w:val="00993C05"/>
    <w:rsid w:val="0099754A"/>
    <w:rsid w:val="009A2B38"/>
    <w:rsid w:val="009B3ED0"/>
    <w:rsid w:val="009B4042"/>
    <w:rsid w:val="009B5391"/>
    <w:rsid w:val="009B55A2"/>
    <w:rsid w:val="009C6924"/>
    <w:rsid w:val="009D55E3"/>
    <w:rsid w:val="009F1AEB"/>
    <w:rsid w:val="009F4661"/>
    <w:rsid w:val="009F4974"/>
    <w:rsid w:val="009F4E48"/>
    <w:rsid w:val="009F6264"/>
    <w:rsid w:val="00A005F3"/>
    <w:rsid w:val="00A03644"/>
    <w:rsid w:val="00A06B01"/>
    <w:rsid w:val="00A1446B"/>
    <w:rsid w:val="00A23F4F"/>
    <w:rsid w:val="00A31847"/>
    <w:rsid w:val="00A31D41"/>
    <w:rsid w:val="00A44B57"/>
    <w:rsid w:val="00A45F9C"/>
    <w:rsid w:val="00A51CBE"/>
    <w:rsid w:val="00A540F4"/>
    <w:rsid w:val="00A54426"/>
    <w:rsid w:val="00A62440"/>
    <w:rsid w:val="00A62726"/>
    <w:rsid w:val="00A65CFD"/>
    <w:rsid w:val="00A901B6"/>
    <w:rsid w:val="00A91D70"/>
    <w:rsid w:val="00A97D3F"/>
    <w:rsid w:val="00AA07DD"/>
    <w:rsid w:val="00AA3673"/>
    <w:rsid w:val="00AB568E"/>
    <w:rsid w:val="00AC465A"/>
    <w:rsid w:val="00AC6C54"/>
    <w:rsid w:val="00AD4F7B"/>
    <w:rsid w:val="00AD7290"/>
    <w:rsid w:val="00AE365F"/>
    <w:rsid w:val="00AE40D7"/>
    <w:rsid w:val="00AF245C"/>
    <w:rsid w:val="00AF7C09"/>
    <w:rsid w:val="00B016AE"/>
    <w:rsid w:val="00B051AA"/>
    <w:rsid w:val="00B07A27"/>
    <w:rsid w:val="00B11C26"/>
    <w:rsid w:val="00B24A4A"/>
    <w:rsid w:val="00B266EC"/>
    <w:rsid w:val="00B27613"/>
    <w:rsid w:val="00B31030"/>
    <w:rsid w:val="00B3758C"/>
    <w:rsid w:val="00B608C6"/>
    <w:rsid w:val="00B6401E"/>
    <w:rsid w:val="00B65A82"/>
    <w:rsid w:val="00B73A50"/>
    <w:rsid w:val="00B75ADD"/>
    <w:rsid w:val="00B80B29"/>
    <w:rsid w:val="00B86DF8"/>
    <w:rsid w:val="00B93383"/>
    <w:rsid w:val="00BA2943"/>
    <w:rsid w:val="00BA3812"/>
    <w:rsid w:val="00BA540B"/>
    <w:rsid w:val="00BA75F2"/>
    <w:rsid w:val="00BB1276"/>
    <w:rsid w:val="00BB2130"/>
    <w:rsid w:val="00BB42B9"/>
    <w:rsid w:val="00BD25D7"/>
    <w:rsid w:val="00BE0F9D"/>
    <w:rsid w:val="00BE580E"/>
    <w:rsid w:val="00BF238C"/>
    <w:rsid w:val="00BF2EC5"/>
    <w:rsid w:val="00C0032E"/>
    <w:rsid w:val="00C02640"/>
    <w:rsid w:val="00C10F53"/>
    <w:rsid w:val="00C221C9"/>
    <w:rsid w:val="00C23A79"/>
    <w:rsid w:val="00C27B2F"/>
    <w:rsid w:val="00C31B91"/>
    <w:rsid w:val="00C4023E"/>
    <w:rsid w:val="00C51AF9"/>
    <w:rsid w:val="00C54884"/>
    <w:rsid w:val="00C56C09"/>
    <w:rsid w:val="00C65E49"/>
    <w:rsid w:val="00C7011C"/>
    <w:rsid w:val="00C95D29"/>
    <w:rsid w:val="00CA5D19"/>
    <w:rsid w:val="00CB307D"/>
    <w:rsid w:val="00CB45A4"/>
    <w:rsid w:val="00CB62B2"/>
    <w:rsid w:val="00CD5C9E"/>
    <w:rsid w:val="00CD6CDB"/>
    <w:rsid w:val="00CD6E6C"/>
    <w:rsid w:val="00CE37FC"/>
    <w:rsid w:val="00CE3D94"/>
    <w:rsid w:val="00CF0E42"/>
    <w:rsid w:val="00CF437E"/>
    <w:rsid w:val="00CF4AE3"/>
    <w:rsid w:val="00CF4EBB"/>
    <w:rsid w:val="00D006E8"/>
    <w:rsid w:val="00D01DF5"/>
    <w:rsid w:val="00D13A68"/>
    <w:rsid w:val="00D20226"/>
    <w:rsid w:val="00D20B05"/>
    <w:rsid w:val="00D314A8"/>
    <w:rsid w:val="00D3599D"/>
    <w:rsid w:val="00D401C2"/>
    <w:rsid w:val="00D44A2D"/>
    <w:rsid w:val="00D5219C"/>
    <w:rsid w:val="00D52FD6"/>
    <w:rsid w:val="00D578F3"/>
    <w:rsid w:val="00D73814"/>
    <w:rsid w:val="00D83781"/>
    <w:rsid w:val="00D85225"/>
    <w:rsid w:val="00D8749A"/>
    <w:rsid w:val="00D91D76"/>
    <w:rsid w:val="00DA18ED"/>
    <w:rsid w:val="00DA549A"/>
    <w:rsid w:val="00DB1486"/>
    <w:rsid w:val="00DB47B9"/>
    <w:rsid w:val="00DB7829"/>
    <w:rsid w:val="00DC2807"/>
    <w:rsid w:val="00DC3988"/>
    <w:rsid w:val="00DC50F9"/>
    <w:rsid w:val="00DC5A7A"/>
    <w:rsid w:val="00DC7792"/>
    <w:rsid w:val="00DC7CCE"/>
    <w:rsid w:val="00DD58B7"/>
    <w:rsid w:val="00E02500"/>
    <w:rsid w:val="00E04418"/>
    <w:rsid w:val="00E133B1"/>
    <w:rsid w:val="00E13938"/>
    <w:rsid w:val="00E13FB2"/>
    <w:rsid w:val="00E265FE"/>
    <w:rsid w:val="00E27BA3"/>
    <w:rsid w:val="00E3007D"/>
    <w:rsid w:val="00E32310"/>
    <w:rsid w:val="00E46AA7"/>
    <w:rsid w:val="00E5585E"/>
    <w:rsid w:val="00E609B7"/>
    <w:rsid w:val="00E64ED8"/>
    <w:rsid w:val="00E719D1"/>
    <w:rsid w:val="00E74A18"/>
    <w:rsid w:val="00E772EE"/>
    <w:rsid w:val="00E81992"/>
    <w:rsid w:val="00E85665"/>
    <w:rsid w:val="00EB1505"/>
    <w:rsid w:val="00EB71FD"/>
    <w:rsid w:val="00EB78EF"/>
    <w:rsid w:val="00ED526D"/>
    <w:rsid w:val="00ED6788"/>
    <w:rsid w:val="00ED76F5"/>
    <w:rsid w:val="00EE5B58"/>
    <w:rsid w:val="00F008BA"/>
    <w:rsid w:val="00F05DDF"/>
    <w:rsid w:val="00F137D3"/>
    <w:rsid w:val="00F25B46"/>
    <w:rsid w:val="00F263AC"/>
    <w:rsid w:val="00F27355"/>
    <w:rsid w:val="00F325CB"/>
    <w:rsid w:val="00F32B1D"/>
    <w:rsid w:val="00F41BF4"/>
    <w:rsid w:val="00F5432A"/>
    <w:rsid w:val="00F623CB"/>
    <w:rsid w:val="00F6662E"/>
    <w:rsid w:val="00F67D59"/>
    <w:rsid w:val="00F7183A"/>
    <w:rsid w:val="00F7383B"/>
    <w:rsid w:val="00F738CB"/>
    <w:rsid w:val="00F83A4C"/>
    <w:rsid w:val="00F840FA"/>
    <w:rsid w:val="00F92622"/>
    <w:rsid w:val="00F935DF"/>
    <w:rsid w:val="00F93A32"/>
    <w:rsid w:val="00F94876"/>
    <w:rsid w:val="00FA51B6"/>
    <w:rsid w:val="00FB6D20"/>
    <w:rsid w:val="00FE0B0C"/>
    <w:rsid w:val="00FE5019"/>
    <w:rsid w:val="00FE6035"/>
    <w:rsid w:val="00FE750D"/>
    <w:rsid w:val="00FE7C92"/>
    <w:rsid w:val="00FF20AB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2DF6C7-B556-48D8-8EBB-69329483E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Max Fincher</cp:lastModifiedBy>
  <cp:revision>2</cp:revision>
  <cp:lastPrinted>2025-09-19T09:45:00Z</cp:lastPrinted>
  <dcterms:created xsi:type="dcterms:W3CDTF">2025-09-19T09:46:00Z</dcterms:created>
  <dcterms:modified xsi:type="dcterms:W3CDTF">2025-09-19T09:46:00Z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