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C19D2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392B06C" wp14:editId="1D86F1CF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6AD5E2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34D05498" wp14:editId="374A08F6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049C0038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6FC111E6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5CD88F2D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7AF99D77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551AE28E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03723309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4F1CA4C1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2B06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136AD5E2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34D05498" wp14:editId="374A08F6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049C0038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6FC111E6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5CD88F2D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7AF99D77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551AE28E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03723309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4F1CA4C1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78C78B51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F74C1E" wp14:editId="16300466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97605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74C1E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B497605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A38905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7066BCB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C620CD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8932928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09EE54F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ACFD241" w14:textId="77777777"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1C1D731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4692289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05E89EF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5DE6E14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131E522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2302A76" w14:textId="650C7742" w:rsidR="004F3187" w:rsidRPr="00FB25FA" w:rsidRDefault="00286237" w:rsidP="00B6401E">
      <w:pPr>
        <w:jc w:val="center"/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A</w:t>
      </w:r>
      <w:r w:rsidR="004F3187" w:rsidRPr="00FB25FA">
        <w:rPr>
          <w:rFonts w:ascii="Arial" w:hAnsi="Arial" w:cs="Arial"/>
          <w:b/>
          <w:sz w:val="20"/>
          <w:szCs w:val="20"/>
        </w:rPr>
        <w:t>genda for t</w:t>
      </w:r>
      <w:r w:rsidR="00AE35A9" w:rsidRPr="00FB25FA">
        <w:rPr>
          <w:rFonts w:ascii="Arial" w:hAnsi="Arial" w:cs="Arial"/>
          <w:b/>
          <w:sz w:val="20"/>
          <w:szCs w:val="20"/>
        </w:rPr>
        <w:t xml:space="preserve">he on-line meeting of the UCET Post </w:t>
      </w:r>
      <w:r w:rsidR="004F3187" w:rsidRPr="00FB25FA">
        <w:rPr>
          <w:rFonts w:ascii="Arial" w:hAnsi="Arial" w:cs="Arial"/>
          <w:b/>
          <w:sz w:val="20"/>
          <w:szCs w:val="20"/>
        </w:rPr>
        <w:t xml:space="preserve">Forum to take place at </w:t>
      </w:r>
      <w:r w:rsidR="00AE35A9" w:rsidRPr="00C97C2C">
        <w:rPr>
          <w:rFonts w:ascii="Arial" w:hAnsi="Arial" w:cs="Arial"/>
          <w:b/>
          <w:sz w:val="20"/>
          <w:szCs w:val="20"/>
        </w:rPr>
        <w:t>1</w:t>
      </w:r>
      <w:r w:rsidR="00D67EAC" w:rsidRPr="00C97C2C">
        <w:rPr>
          <w:rFonts w:ascii="Arial" w:hAnsi="Arial" w:cs="Arial"/>
          <w:b/>
          <w:sz w:val="20"/>
          <w:szCs w:val="20"/>
        </w:rPr>
        <w:t>.00</w:t>
      </w:r>
      <w:r w:rsidRPr="00C97C2C">
        <w:rPr>
          <w:rFonts w:ascii="Arial" w:hAnsi="Arial" w:cs="Arial"/>
          <w:b/>
          <w:sz w:val="20"/>
          <w:szCs w:val="20"/>
        </w:rPr>
        <w:t>pm</w:t>
      </w:r>
      <w:r w:rsidR="004F3187" w:rsidRPr="00C97C2C">
        <w:rPr>
          <w:rFonts w:ascii="Arial" w:hAnsi="Arial" w:cs="Arial"/>
          <w:b/>
          <w:sz w:val="20"/>
          <w:szCs w:val="20"/>
        </w:rPr>
        <w:t xml:space="preserve"> </w:t>
      </w:r>
      <w:r w:rsidR="004F3187" w:rsidRPr="00FB25FA">
        <w:rPr>
          <w:rFonts w:ascii="Arial" w:hAnsi="Arial" w:cs="Arial"/>
          <w:b/>
          <w:sz w:val="20"/>
          <w:szCs w:val="20"/>
        </w:rPr>
        <w:t xml:space="preserve">on </w:t>
      </w:r>
      <w:r w:rsidR="00AE35A9" w:rsidRPr="00FB25FA">
        <w:rPr>
          <w:rFonts w:ascii="Arial" w:hAnsi="Arial" w:cs="Arial"/>
          <w:b/>
          <w:sz w:val="20"/>
          <w:szCs w:val="20"/>
        </w:rPr>
        <w:t xml:space="preserve">Friday </w:t>
      </w:r>
      <w:r w:rsidR="00C00CA0">
        <w:rPr>
          <w:rFonts w:ascii="Arial" w:hAnsi="Arial" w:cs="Arial"/>
          <w:b/>
          <w:sz w:val="20"/>
          <w:szCs w:val="20"/>
        </w:rPr>
        <w:t>1</w:t>
      </w:r>
      <w:r w:rsidR="002C48B5">
        <w:rPr>
          <w:rFonts w:ascii="Arial" w:hAnsi="Arial" w:cs="Arial"/>
          <w:b/>
          <w:sz w:val="20"/>
          <w:szCs w:val="20"/>
        </w:rPr>
        <w:t>7 Octobe</w:t>
      </w:r>
      <w:r w:rsidR="00C97C2C">
        <w:rPr>
          <w:rFonts w:ascii="Arial" w:hAnsi="Arial" w:cs="Arial"/>
          <w:b/>
          <w:sz w:val="20"/>
          <w:szCs w:val="20"/>
        </w:rPr>
        <w:t xml:space="preserve">r </w:t>
      </w:r>
      <w:r w:rsidR="00670003">
        <w:rPr>
          <w:rFonts w:ascii="Arial" w:hAnsi="Arial" w:cs="Arial"/>
          <w:b/>
          <w:sz w:val="20"/>
          <w:szCs w:val="20"/>
        </w:rPr>
        <w:t>2025</w:t>
      </w:r>
    </w:p>
    <w:p w14:paraId="0CD9B3EE" w14:textId="77777777" w:rsidR="004F3187" w:rsidRPr="00FB25F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64CD77D1" w14:textId="1FE15BD2" w:rsidR="00E7551F" w:rsidRPr="00FB25FA" w:rsidRDefault="00286237" w:rsidP="00734254">
      <w:pPr>
        <w:jc w:val="center"/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The meeting will be pre-ceded at </w:t>
      </w:r>
      <w:r w:rsidRPr="00FB25FA">
        <w:rPr>
          <w:rFonts w:ascii="Arial" w:hAnsi="Arial" w:cs="Arial"/>
          <w:b/>
          <w:sz w:val="20"/>
          <w:szCs w:val="20"/>
          <w:u w:val="single"/>
        </w:rPr>
        <w:t>10.30am</w:t>
      </w:r>
      <w:r w:rsidRPr="00FB25FA">
        <w:rPr>
          <w:rFonts w:ascii="Arial" w:hAnsi="Arial" w:cs="Arial"/>
          <w:b/>
          <w:sz w:val="20"/>
          <w:szCs w:val="20"/>
        </w:rPr>
        <w:t xml:space="preserve"> by a</w:t>
      </w:r>
      <w:r w:rsidR="00E66D9E" w:rsidRPr="00FB25FA">
        <w:rPr>
          <w:rFonts w:ascii="Arial" w:hAnsi="Arial" w:cs="Arial"/>
          <w:b/>
          <w:sz w:val="20"/>
          <w:szCs w:val="20"/>
        </w:rPr>
        <w:t>n on-line</w:t>
      </w:r>
      <w:r w:rsidRPr="00FB25FA">
        <w:rPr>
          <w:rFonts w:ascii="Arial" w:hAnsi="Arial" w:cs="Arial"/>
          <w:b/>
          <w:sz w:val="20"/>
          <w:szCs w:val="20"/>
        </w:rPr>
        <w:t xml:space="preserve"> symposium</w:t>
      </w:r>
      <w:r w:rsidR="002D78E7">
        <w:rPr>
          <w:rFonts w:ascii="Arial" w:hAnsi="Arial" w:cs="Arial"/>
          <w:b/>
          <w:sz w:val="20"/>
          <w:szCs w:val="20"/>
        </w:rPr>
        <w:t xml:space="preserve"> </w:t>
      </w:r>
      <w:r w:rsidR="00C97C2C">
        <w:rPr>
          <w:rFonts w:ascii="Arial" w:hAnsi="Arial" w:cs="Arial"/>
          <w:b/>
          <w:sz w:val="20"/>
          <w:szCs w:val="20"/>
        </w:rPr>
        <w:t xml:space="preserve">on the development of </w:t>
      </w:r>
      <w:r w:rsidR="00474E41">
        <w:rPr>
          <w:rFonts w:ascii="Arial" w:hAnsi="Arial" w:cs="Arial"/>
          <w:b/>
          <w:sz w:val="20"/>
          <w:szCs w:val="20"/>
        </w:rPr>
        <w:t>curriculum requirements for ITE programmes</w:t>
      </w:r>
      <w:r w:rsidR="00E04A84">
        <w:rPr>
          <w:rFonts w:ascii="Arial" w:hAnsi="Arial" w:cs="Arial"/>
          <w:b/>
          <w:sz w:val="20"/>
          <w:szCs w:val="20"/>
        </w:rPr>
        <w:t xml:space="preserve"> led by DfE</w:t>
      </w:r>
      <w:r w:rsidR="00474E41">
        <w:rPr>
          <w:rFonts w:ascii="Arial" w:hAnsi="Arial" w:cs="Arial"/>
          <w:b/>
          <w:sz w:val="20"/>
          <w:szCs w:val="20"/>
        </w:rPr>
        <w:t xml:space="preserve">. </w:t>
      </w:r>
      <w:r w:rsidR="00734254">
        <w:rPr>
          <w:rFonts w:ascii="Arial" w:hAnsi="Arial" w:cs="Arial"/>
          <w:b/>
          <w:sz w:val="20"/>
          <w:szCs w:val="20"/>
        </w:rPr>
        <w:t xml:space="preserve">If you would like to attend but have not </w:t>
      </w:r>
      <w:r w:rsidR="007F109F">
        <w:rPr>
          <w:rFonts w:ascii="Arial" w:hAnsi="Arial" w:cs="Arial"/>
          <w:b/>
          <w:sz w:val="20"/>
          <w:szCs w:val="20"/>
        </w:rPr>
        <w:t>registered,</w:t>
      </w:r>
      <w:r w:rsidR="00734254">
        <w:rPr>
          <w:rFonts w:ascii="Arial" w:hAnsi="Arial" w:cs="Arial"/>
          <w:b/>
          <w:sz w:val="20"/>
          <w:szCs w:val="20"/>
        </w:rPr>
        <w:t xml:space="preserve"> please contact </w:t>
      </w:r>
      <w:hyperlink r:id="rId12" w:history="1">
        <w:r w:rsidR="00CA4C78" w:rsidRPr="00D22B95">
          <w:rPr>
            <w:rStyle w:val="Hyperlink"/>
            <w:rFonts w:ascii="Arial" w:hAnsi="Arial" w:cs="Arial"/>
            <w:b/>
            <w:sz w:val="20"/>
            <w:szCs w:val="20"/>
          </w:rPr>
          <w:t>m.fincher@ucet.ac.uk</w:t>
        </w:r>
      </w:hyperlink>
      <w:r w:rsidR="00734254">
        <w:rPr>
          <w:rFonts w:ascii="Arial" w:hAnsi="Arial" w:cs="Arial"/>
          <w:b/>
          <w:sz w:val="20"/>
          <w:szCs w:val="20"/>
        </w:rPr>
        <w:t xml:space="preserve">. </w:t>
      </w:r>
    </w:p>
    <w:p w14:paraId="397A6A79" w14:textId="77777777" w:rsidR="004D027C" w:rsidRPr="00FB25FA" w:rsidRDefault="004D027C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8538883" w14:textId="77777777" w:rsidR="004F3187" w:rsidRPr="00FB25FA" w:rsidRDefault="004D027C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FB25FA">
        <w:rPr>
          <w:rFonts w:ascii="Arial" w:hAnsi="Arial" w:cs="Arial"/>
          <w:b/>
          <w:sz w:val="20"/>
          <w:szCs w:val="20"/>
        </w:rPr>
        <w:t>introductio</w:t>
      </w:r>
      <w:r w:rsidRPr="00FB25FA">
        <w:rPr>
          <w:rFonts w:ascii="Arial" w:hAnsi="Arial" w:cs="Arial"/>
          <w:b/>
          <w:sz w:val="20"/>
          <w:szCs w:val="20"/>
        </w:rPr>
        <w:t>n</w:t>
      </w:r>
    </w:p>
    <w:p w14:paraId="27A8DA4A" w14:textId="295D7D00" w:rsidR="004F3187" w:rsidRPr="00FB25F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Minutes of the previous meeting</w:t>
      </w:r>
    </w:p>
    <w:p w14:paraId="13CB146A" w14:textId="77777777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Matters arising</w:t>
      </w:r>
    </w:p>
    <w:p w14:paraId="70DADD94" w14:textId="77777777" w:rsidR="003259EF" w:rsidRPr="00FB25FA" w:rsidRDefault="003259E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UCET updates</w:t>
      </w:r>
    </w:p>
    <w:p w14:paraId="17736404" w14:textId="77777777" w:rsidR="00B016D4" w:rsidRPr="00FB25FA" w:rsidRDefault="00B016D4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Morning symposia:</w:t>
      </w:r>
    </w:p>
    <w:p w14:paraId="40D09AA3" w14:textId="77777777" w:rsidR="00B016D4" w:rsidRPr="00FB25FA" w:rsidRDefault="00B016D4" w:rsidP="00B016D4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Feedback from morning discussions</w:t>
      </w:r>
    </w:p>
    <w:p w14:paraId="1DC92700" w14:textId="77777777" w:rsidR="005F5980" w:rsidRPr="00FB25FA" w:rsidRDefault="005F5980" w:rsidP="00B016D4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Topics for future symposia</w:t>
      </w:r>
    </w:p>
    <w:p w14:paraId="729CE19B" w14:textId="5BE21B64" w:rsidR="00F41AFE" w:rsidRDefault="004C3E81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Other </w:t>
      </w:r>
      <w:r w:rsidR="00B532F7">
        <w:rPr>
          <w:rFonts w:ascii="Arial" w:hAnsi="Arial" w:cs="Arial"/>
          <w:b/>
          <w:sz w:val="20"/>
          <w:szCs w:val="20"/>
        </w:rPr>
        <w:t>DfE policy issues</w:t>
      </w:r>
      <w:r w:rsidR="008C1242">
        <w:rPr>
          <w:rFonts w:ascii="Arial" w:hAnsi="Arial" w:cs="Arial"/>
          <w:b/>
          <w:sz w:val="20"/>
          <w:szCs w:val="20"/>
        </w:rPr>
        <w:t xml:space="preserve"> (Ben Ramm &amp; Pete Grady)</w:t>
      </w:r>
    </w:p>
    <w:p w14:paraId="1736A2CD" w14:textId="77777777" w:rsidR="00277E89" w:rsidRDefault="005400CD" w:rsidP="007F109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BE32AC">
        <w:rPr>
          <w:rFonts w:ascii="Arial" w:hAnsi="Arial" w:cs="Arial"/>
          <w:b/>
          <w:sz w:val="20"/>
          <w:szCs w:val="20"/>
        </w:rPr>
        <w:t>Inspection issues:</w:t>
      </w:r>
      <w:r w:rsidR="00BE32AC" w:rsidRPr="00BE32AC">
        <w:rPr>
          <w:rFonts w:ascii="Arial" w:hAnsi="Arial" w:cs="Arial"/>
          <w:b/>
          <w:sz w:val="20"/>
          <w:szCs w:val="20"/>
        </w:rPr>
        <w:t xml:space="preserve"> </w:t>
      </w:r>
    </w:p>
    <w:p w14:paraId="200E3194" w14:textId="205FD337" w:rsidR="00635312" w:rsidRDefault="00BE32AC" w:rsidP="00277E8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BE32AC">
        <w:rPr>
          <w:rFonts w:ascii="Arial" w:hAnsi="Arial" w:cs="Arial"/>
          <w:b/>
          <w:sz w:val="20"/>
          <w:szCs w:val="20"/>
        </w:rPr>
        <w:t>ITE inspection framework</w:t>
      </w:r>
    </w:p>
    <w:p w14:paraId="5880B6A6" w14:textId="70B335D3" w:rsidR="00277E89" w:rsidRPr="00BE32AC" w:rsidRDefault="00277E89" w:rsidP="00277E8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TMV report</w:t>
      </w:r>
    </w:p>
    <w:p w14:paraId="585E4868" w14:textId="3EF805E1" w:rsidR="0016243D" w:rsidRPr="00983B43" w:rsidRDefault="0050790A" w:rsidP="00BC5CEC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983B43">
        <w:rPr>
          <w:rFonts w:ascii="Arial" w:hAnsi="Arial" w:cs="Arial"/>
          <w:b/>
          <w:sz w:val="20"/>
          <w:szCs w:val="20"/>
        </w:rPr>
        <w:t>ETF updates &amp; discussion</w:t>
      </w:r>
    </w:p>
    <w:p w14:paraId="3CD1101D" w14:textId="7A437177" w:rsidR="00AE35A9" w:rsidRPr="00FB25FA" w:rsidRDefault="00AE35A9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Recr</w:t>
      </w:r>
      <w:r w:rsidR="00B4774F" w:rsidRPr="00FB25FA">
        <w:rPr>
          <w:rFonts w:ascii="Arial" w:hAnsi="Arial" w:cs="Arial"/>
          <w:b/>
          <w:sz w:val="20"/>
          <w:szCs w:val="20"/>
        </w:rPr>
        <w:t xml:space="preserve">uitment </w:t>
      </w:r>
      <w:r w:rsidR="007E08DC" w:rsidRPr="00FB25FA">
        <w:rPr>
          <w:rFonts w:ascii="Arial" w:hAnsi="Arial" w:cs="Arial"/>
          <w:b/>
          <w:sz w:val="20"/>
          <w:szCs w:val="20"/>
        </w:rPr>
        <w:t xml:space="preserve">to </w:t>
      </w:r>
      <w:r w:rsidR="007E1FAB" w:rsidRPr="00FB25FA">
        <w:rPr>
          <w:rFonts w:ascii="Arial" w:hAnsi="Arial" w:cs="Arial"/>
          <w:b/>
          <w:sz w:val="20"/>
          <w:szCs w:val="20"/>
        </w:rPr>
        <w:t xml:space="preserve">ITE </w:t>
      </w:r>
    </w:p>
    <w:p w14:paraId="2FBAD97A" w14:textId="5C68A569" w:rsidR="00912442" w:rsidRPr="00FB25FA" w:rsidRDefault="00912442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UCET issues:</w:t>
      </w:r>
    </w:p>
    <w:p w14:paraId="09D422CA" w14:textId="08A4D735" w:rsidR="002F1480" w:rsidRDefault="002F1480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blog</w:t>
      </w:r>
    </w:p>
    <w:p w14:paraId="17F365B6" w14:textId="37A12D8F" w:rsidR="00C53E89" w:rsidRDefault="00C53E89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UCET </w:t>
      </w:r>
      <w:r w:rsidR="00BE32AC">
        <w:rPr>
          <w:rFonts w:ascii="Arial" w:hAnsi="Arial" w:cs="Arial"/>
          <w:b/>
          <w:sz w:val="20"/>
          <w:szCs w:val="20"/>
        </w:rPr>
        <w:t>summer newsletter</w:t>
      </w:r>
    </w:p>
    <w:p w14:paraId="14B1CF23" w14:textId="2C75EC0C" w:rsidR="0083043B" w:rsidRDefault="0083043B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202</w:t>
      </w:r>
      <w:r w:rsidR="009937B7">
        <w:rPr>
          <w:rFonts w:ascii="Arial" w:hAnsi="Arial" w:cs="Arial"/>
          <w:b/>
          <w:sz w:val="20"/>
          <w:szCs w:val="20"/>
        </w:rPr>
        <w:t>5</w:t>
      </w:r>
      <w:r w:rsidRPr="00FB25FA">
        <w:rPr>
          <w:rFonts w:ascii="Arial" w:hAnsi="Arial" w:cs="Arial"/>
          <w:b/>
          <w:sz w:val="20"/>
          <w:szCs w:val="20"/>
        </w:rPr>
        <w:t xml:space="preserve"> UCET conference</w:t>
      </w:r>
    </w:p>
    <w:p w14:paraId="58C64088" w14:textId="77777777" w:rsidR="003259EF" w:rsidRPr="00FB25FA" w:rsidRDefault="003259EF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Any other business</w:t>
      </w:r>
    </w:p>
    <w:p w14:paraId="48A67CD2" w14:textId="69D7C741" w:rsidR="00763B78" w:rsidRPr="00FB25FA" w:rsidRDefault="00B4774F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D</w:t>
      </w:r>
      <w:r w:rsidR="004F2AE8" w:rsidRPr="00FB25FA">
        <w:rPr>
          <w:rFonts w:ascii="Arial" w:hAnsi="Arial" w:cs="Arial"/>
          <w:b/>
          <w:sz w:val="20"/>
          <w:szCs w:val="20"/>
        </w:rPr>
        <w:t xml:space="preserve">ate of next meeting: </w:t>
      </w:r>
      <w:r w:rsidR="00FD5401">
        <w:rPr>
          <w:rFonts w:ascii="Arial" w:hAnsi="Arial" w:cs="Arial"/>
          <w:b/>
          <w:sz w:val="20"/>
          <w:szCs w:val="20"/>
        </w:rPr>
        <w:t>23 January 2026</w:t>
      </w:r>
    </w:p>
    <w:p w14:paraId="360F4ED8" w14:textId="77777777" w:rsidR="00414A20" w:rsidRPr="00FB25FA" w:rsidRDefault="00414A20" w:rsidP="00414A20">
      <w:pPr>
        <w:rPr>
          <w:rFonts w:ascii="Arial" w:hAnsi="Arial" w:cs="Arial"/>
          <w:b/>
          <w:sz w:val="20"/>
          <w:szCs w:val="20"/>
        </w:rPr>
      </w:pPr>
    </w:p>
    <w:p w14:paraId="0450840C" w14:textId="77777777" w:rsidR="00414A20" w:rsidRPr="00FB25FA" w:rsidRDefault="00414A20" w:rsidP="00414A20">
      <w:pPr>
        <w:ind w:left="360"/>
        <w:rPr>
          <w:rFonts w:ascii="Arial" w:hAnsi="Arial" w:cs="Arial"/>
          <w:sz w:val="20"/>
          <w:szCs w:val="20"/>
        </w:rPr>
      </w:pPr>
      <w:r w:rsidRPr="00FB25FA">
        <w:rPr>
          <w:rFonts w:ascii="Arial" w:hAnsi="Arial" w:cs="Arial"/>
          <w:sz w:val="20"/>
          <w:szCs w:val="20"/>
          <w:u w:val="single"/>
        </w:rPr>
        <w:t>Supporting papers</w:t>
      </w:r>
    </w:p>
    <w:p w14:paraId="1FE67017" w14:textId="77777777" w:rsidR="00414A20" w:rsidRPr="00FB25FA" w:rsidRDefault="00414A20" w:rsidP="00414A20">
      <w:pPr>
        <w:ind w:left="360"/>
        <w:rPr>
          <w:rFonts w:ascii="Arial" w:hAnsi="Arial" w:cs="Arial"/>
          <w:sz w:val="20"/>
          <w:szCs w:val="20"/>
        </w:rPr>
      </w:pPr>
    </w:p>
    <w:p w14:paraId="6666F0E1" w14:textId="313833BD" w:rsidR="00414A20" w:rsidRDefault="00A55CF2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Note </w:t>
      </w:r>
      <w:r w:rsidR="00414A20" w:rsidRPr="00FB25FA">
        <w:rPr>
          <w:rFonts w:ascii="Arial" w:hAnsi="Arial" w:cs="Arial"/>
          <w:sz w:val="20"/>
          <w:szCs w:val="20"/>
        </w:rPr>
        <w:t xml:space="preserve">of the </w:t>
      </w:r>
      <w:r w:rsidR="000E0F18">
        <w:rPr>
          <w:rFonts w:ascii="Arial" w:hAnsi="Arial" w:cs="Arial"/>
          <w:sz w:val="20"/>
          <w:szCs w:val="20"/>
        </w:rPr>
        <w:t>2</w:t>
      </w:r>
      <w:r w:rsidR="00513867">
        <w:rPr>
          <w:rFonts w:ascii="Arial" w:hAnsi="Arial" w:cs="Arial"/>
          <w:sz w:val="20"/>
          <w:szCs w:val="20"/>
        </w:rPr>
        <w:t>6 May 2025 meeting</w:t>
      </w:r>
    </w:p>
    <w:p w14:paraId="56DCAFCA" w14:textId="43B41B91" w:rsidR="00642238" w:rsidRDefault="00513867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Draft DfE </w:t>
      </w:r>
      <w:proofErr w:type="gramStart"/>
      <w:r>
        <w:rPr>
          <w:rFonts w:ascii="Arial" w:hAnsi="Arial" w:cs="Arial"/>
          <w:sz w:val="20"/>
          <w:szCs w:val="20"/>
        </w:rPr>
        <w:t>outline</w:t>
      </w:r>
      <w:proofErr w:type="gramEnd"/>
      <w:r>
        <w:rPr>
          <w:rFonts w:ascii="Arial" w:hAnsi="Arial" w:cs="Arial"/>
          <w:sz w:val="20"/>
          <w:szCs w:val="20"/>
        </w:rPr>
        <w:t xml:space="preserve"> curriculum expectations for ITE </w:t>
      </w:r>
      <w:proofErr w:type="spellStart"/>
      <w:r>
        <w:rPr>
          <w:rFonts w:ascii="Arial" w:hAnsi="Arial" w:cs="Arial"/>
          <w:sz w:val="20"/>
          <w:szCs w:val="20"/>
        </w:rPr>
        <w:t>programmes</w:t>
      </w:r>
      <w:proofErr w:type="spellEnd"/>
    </w:p>
    <w:p w14:paraId="43211E30" w14:textId="6F3E0DCE" w:rsidR="00783B8E" w:rsidRDefault="00DE4440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DfE FE &amp; Skills ITE newsletter </w:t>
      </w:r>
      <w:r w:rsidR="00642238">
        <w:rPr>
          <w:rFonts w:ascii="Arial" w:hAnsi="Arial" w:cs="Arial"/>
          <w:sz w:val="20"/>
          <w:szCs w:val="20"/>
        </w:rPr>
        <w:t>(if available)</w:t>
      </w:r>
    </w:p>
    <w:p w14:paraId="30494103" w14:textId="77777777" w:rsidR="00277E89" w:rsidRDefault="00DD5C3C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Ofsted ITE inspection framework </w:t>
      </w:r>
    </w:p>
    <w:p w14:paraId="05B0CC9B" w14:textId="20A6217F" w:rsidR="007F4232" w:rsidRDefault="00277E89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Ofsted TMV report</w:t>
      </w:r>
      <w:r w:rsidR="00AB0EBD">
        <w:rPr>
          <w:rFonts w:ascii="Arial" w:hAnsi="Arial" w:cs="Arial"/>
          <w:sz w:val="20"/>
          <w:szCs w:val="20"/>
        </w:rPr>
        <w:t xml:space="preserve"> </w:t>
      </w:r>
    </w:p>
    <w:p w14:paraId="0036BEF4" w14:textId="0ACF7E7A" w:rsidR="007C4651" w:rsidRDefault="007C4651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UCET blog details</w:t>
      </w:r>
    </w:p>
    <w:p w14:paraId="31E9777B" w14:textId="0FEA81E6" w:rsidR="003D12F5" w:rsidRDefault="003D12F5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UCET conference </w:t>
      </w:r>
      <w:proofErr w:type="spellStart"/>
      <w:r>
        <w:rPr>
          <w:rFonts w:ascii="Arial" w:hAnsi="Arial" w:cs="Arial"/>
          <w:sz w:val="20"/>
          <w:szCs w:val="20"/>
        </w:rPr>
        <w:t>programme</w:t>
      </w:r>
      <w:proofErr w:type="spellEnd"/>
      <w:r>
        <w:rPr>
          <w:rFonts w:ascii="Arial" w:hAnsi="Arial" w:cs="Arial"/>
          <w:sz w:val="20"/>
          <w:szCs w:val="20"/>
        </w:rPr>
        <w:t xml:space="preserve"> (draft)</w:t>
      </w:r>
    </w:p>
    <w:p w14:paraId="710D8DFE" w14:textId="6B3E720C" w:rsidR="009264CF" w:rsidRPr="00783B8E" w:rsidRDefault="00414A20" w:rsidP="007617A1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 w:rsidRPr="00783B8E">
        <w:rPr>
          <w:rFonts w:ascii="Arial" w:hAnsi="Arial" w:cs="Arial"/>
          <w:sz w:val="20"/>
          <w:szCs w:val="20"/>
        </w:rPr>
        <w:t xml:space="preserve">UCET </w:t>
      </w:r>
      <w:r w:rsidR="00DD5C3C">
        <w:rPr>
          <w:rFonts w:ascii="Arial" w:hAnsi="Arial" w:cs="Arial"/>
          <w:sz w:val="20"/>
          <w:szCs w:val="20"/>
        </w:rPr>
        <w:t>summer</w:t>
      </w:r>
      <w:r w:rsidR="008B4887">
        <w:rPr>
          <w:rFonts w:ascii="Arial" w:hAnsi="Arial" w:cs="Arial"/>
          <w:sz w:val="20"/>
          <w:szCs w:val="20"/>
        </w:rPr>
        <w:t xml:space="preserve"> </w:t>
      </w:r>
      <w:r w:rsidR="00B000B7" w:rsidRPr="00783B8E">
        <w:rPr>
          <w:rFonts w:ascii="Arial" w:hAnsi="Arial" w:cs="Arial"/>
          <w:sz w:val="20"/>
          <w:szCs w:val="20"/>
        </w:rPr>
        <w:t>newsletter</w:t>
      </w:r>
    </w:p>
    <w:sectPr w:rsidR="009264CF" w:rsidRPr="00783B8E" w:rsidSect="00D96C38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F5E58" w14:textId="77777777" w:rsidR="006263FB" w:rsidRDefault="006263FB">
      <w:r>
        <w:separator/>
      </w:r>
    </w:p>
  </w:endnote>
  <w:endnote w:type="continuationSeparator" w:id="0">
    <w:p w14:paraId="27313151" w14:textId="77777777" w:rsidR="006263FB" w:rsidRDefault="006263FB">
      <w:r>
        <w:continuationSeparator/>
      </w:r>
    </w:p>
  </w:endnote>
  <w:endnote w:type="continuationNotice" w:id="1">
    <w:p w14:paraId="4D1B34AB" w14:textId="77777777" w:rsidR="006263FB" w:rsidRDefault="006263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09102" w14:textId="77777777" w:rsidR="006263FB" w:rsidRDefault="006263FB">
      <w:r>
        <w:separator/>
      </w:r>
    </w:p>
  </w:footnote>
  <w:footnote w:type="continuationSeparator" w:id="0">
    <w:p w14:paraId="0D236C8E" w14:textId="77777777" w:rsidR="006263FB" w:rsidRDefault="006263FB">
      <w:r>
        <w:continuationSeparator/>
      </w:r>
    </w:p>
  </w:footnote>
  <w:footnote w:type="continuationNotice" w:id="1">
    <w:p w14:paraId="0EF2BE71" w14:textId="77777777" w:rsidR="006263FB" w:rsidRDefault="006263F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5514BB"/>
    <w:multiLevelType w:val="hybridMultilevel"/>
    <w:tmpl w:val="FA2293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3710F49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7E1B5D"/>
    <w:multiLevelType w:val="hybridMultilevel"/>
    <w:tmpl w:val="D4DEE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706012">
    <w:abstractNumId w:val="9"/>
  </w:num>
  <w:num w:numId="2" w16cid:durableId="1639191621">
    <w:abstractNumId w:val="3"/>
  </w:num>
  <w:num w:numId="3" w16cid:durableId="650066302">
    <w:abstractNumId w:val="29"/>
  </w:num>
  <w:num w:numId="4" w16cid:durableId="636683087">
    <w:abstractNumId w:val="28"/>
  </w:num>
  <w:num w:numId="5" w16cid:durableId="5513093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778773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1294992">
    <w:abstractNumId w:val="17"/>
  </w:num>
  <w:num w:numId="8" w16cid:durableId="11394197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0703876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5243371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0441622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7781088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06234621">
    <w:abstractNumId w:val="10"/>
  </w:num>
  <w:num w:numId="14" w16cid:durableId="2131823179">
    <w:abstractNumId w:val="7"/>
  </w:num>
  <w:num w:numId="15" w16cid:durableId="560561860">
    <w:abstractNumId w:val="13"/>
  </w:num>
  <w:num w:numId="16" w16cid:durableId="1454863374">
    <w:abstractNumId w:val="11"/>
  </w:num>
  <w:num w:numId="17" w16cid:durableId="1124737440">
    <w:abstractNumId w:val="0"/>
  </w:num>
  <w:num w:numId="18" w16cid:durableId="2070640689">
    <w:abstractNumId w:val="21"/>
  </w:num>
  <w:num w:numId="19" w16cid:durableId="320085284">
    <w:abstractNumId w:val="30"/>
  </w:num>
  <w:num w:numId="20" w16cid:durableId="2136829215">
    <w:abstractNumId w:val="16"/>
  </w:num>
  <w:num w:numId="21" w16cid:durableId="1815947900">
    <w:abstractNumId w:val="19"/>
  </w:num>
  <w:num w:numId="22" w16cid:durableId="616807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24729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68898049">
    <w:abstractNumId w:val="12"/>
  </w:num>
  <w:num w:numId="25" w16cid:durableId="190148639">
    <w:abstractNumId w:val="27"/>
  </w:num>
  <w:num w:numId="26" w16cid:durableId="1407461522">
    <w:abstractNumId w:val="31"/>
  </w:num>
  <w:num w:numId="27" w16cid:durableId="41369409">
    <w:abstractNumId w:val="32"/>
  </w:num>
  <w:num w:numId="28" w16cid:durableId="2061782325">
    <w:abstractNumId w:val="26"/>
  </w:num>
  <w:num w:numId="29" w16cid:durableId="1336569185">
    <w:abstractNumId w:val="1"/>
  </w:num>
  <w:num w:numId="30" w16cid:durableId="1561473860">
    <w:abstractNumId w:val="14"/>
  </w:num>
  <w:num w:numId="31" w16cid:durableId="1668098816">
    <w:abstractNumId w:val="5"/>
  </w:num>
  <w:num w:numId="32" w16cid:durableId="208802674">
    <w:abstractNumId w:val="18"/>
  </w:num>
  <w:num w:numId="33" w16cid:durableId="1663780260">
    <w:abstractNumId w:val="2"/>
  </w:num>
  <w:num w:numId="34" w16cid:durableId="358353940">
    <w:abstractNumId w:val="4"/>
  </w:num>
  <w:num w:numId="35" w16cid:durableId="446000202">
    <w:abstractNumId w:val="22"/>
  </w:num>
  <w:num w:numId="36" w16cid:durableId="1186402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D98"/>
    <w:rsid w:val="0000584F"/>
    <w:rsid w:val="00022E64"/>
    <w:rsid w:val="00024C7F"/>
    <w:rsid w:val="00026AC1"/>
    <w:rsid w:val="00030305"/>
    <w:rsid w:val="0003305F"/>
    <w:rsid w:val="00037DF1"/>
    <w:rsid w:val="00041CD6"/>
    <w:rsid w:val="000463D9"/>
    <w:rsid w:val="00047283"/>
    <w:rsid w:val="000520EC"/>
    <w:rsid w:val="00054354"/>
    <w:rsid w:val="0005453B"/>
    <w:rsid w:val="00056340"/>
    <w:rsid w:val="000629C1"/>
    <w:rsid w:val="000653E1"/>
    <w:rsid w:val="000663F4"/>
    <w:rsid w:val="000729A7"/>
    <w:rsid w:val="00073C5B"/>
    <w:rsid w:val="000757B0"/>
    <w:rsid w:val="00075E3A"/>
    <w:rsid w:val="00076670"/>
    <w:rsid w:val="00081970"/>
    <w:rsid w:val="000842BA"/>
    <w:rsid w:val="000871B3"/>
    <w:rsid w:val="00090667"/>
    <w:rsid w:val="00091DD3"/>
    <w:rsid w:val="00093DEE"/>
    <w:rsid w:val="000A0142"/>
    <w:rsid w:val="000B19AE"/>
    <w:rsid w:val="000C2761"/>
    <w:rsid w:val="000D0C94"/>
    <w:rsid w:val="000E0804"/>
    <w:rsid w:val="000E0F18"/>
    <w:rsid w:val="000E2C1E"/>
    <w:rsid w:val="000E5C6B"/>
    <w:rsid w:val="000E7062"/>
    <w:rsid w:val="000F1ECB"/>
    <w:rsid w:val="000F241C"/>
    <w:rsid w:val="000F5164"/>
    <w:rsid w:val="000F6955"/>
    <w:rsid w:val="00100462"/>
    <w:rsid w:val="00102097"/>
    <w:rsid w:val="0012152C"/>
    <w:rsid w:val="00125B89"/>
    <w:rsid w:val="0013100D"/>
    <w:rsid w:val="00133D5C"/>
    <w:rsid w:val="00137534"/>
    <w:rsid w:val="001407B8"/>
    <w:rsid w:val="001467D0"/>
    <w:rsid w:val="00153702"/>
    <w:rsid w:val="00153BF1"/>
    <w:rsid w:val="0016243D"/>
    <w:rsid w:val="00163323"/>
    <w:rsid w:val="00163B98"/>
    <w:rsid w:val="00182530"/>
    <w:rsid w:val="001839D8"/>
    <w:rsid w:val="00187C64"/>
    <w:rsid w:val="00195401"/>
    <w:rsid w:val="001A13A8"/>
    <w:rsid w:val="001A3DB2"/>
    <w:rsid w:val="001A58F8"/>
    <w:rsid w:val="001B017D"/>
    <w:rsid w:val="001B07CC"/>
    <w:rsid w:val="001C407F"/>
    <w:rsid w:val="001D7DA4"/>
    <w:rsid w:val="001F0FD3"/>
    <w:rsid w:val="001F2EA2"/>
    <w:rsid w:val="001F2FBB"/>
    <w:rsid w:val="001F7198"/>
    <w:rsid w:val="001F7857"/>
    <w:rsid w:val="00201E8A"/>
    <w:rsid w:val="00222E0F"/>
    <w:rsid w:val="00227FAE"/>
    <w:rsid w:val="002545DD"/>
    <w:rsid w:val="0025613D"/>
    <w:rsid w:val="00263612"/>
    <w:rsid w:val="00277E89"/>
    <w:rsid w:val="00286237"/>
    <w:rsid w:val="002956D6"/>
    <w:rsid w:val="00296005"/>
    <w:rsid w:val="00297845"/>
    <w:rsid w:val="002A65CD"/>
    <w:rsid w:val="002B18AF"/>
    <w:rsid w:val="002B693A"/>
    <w:rsid w:val="002C48B5"/>
    <w:rsid w:val="002D28F2"/>
    <w:rsid w:val="002D7603"/>
    <w:rsid w:val="002D78E7"/>
    <w:rsid w:val="002E3EBB"/>
    <w:rsid w:val="002E4851"/>
    <w:rsid w:val="002F0260"/>
    <w:rsid w:val="002F1480"/>
    <w:rsid w:val="003030E1"/>
    <w:rsid w:val="00312962"/>
    <w:rsid w:val="00312AAC"/>
    <w:rsid w:val="00313348"/>
    <w:rsid w:val="003259EF"/>
    <w:rsid w:val="00331355"/>
    <w:rsid w:val="003353A2"/>
    <w:rsid w:val="00335CAC"/>
    <w:rsid w:val="003426CA"/>
    <w:rsid w:val="003517AD"/>
    <w:rsid w:val="003640D9"/>
    <w:rsid w:val="003701A6"/>
    <w:rsid w:val="00373094"/>
    <w:rsid w:val="00373FDA"/>
    <w:rsid w:val="00384615"/>
    <w:rsid w:val="003A07AB"/>
    <w:rsid w:val="003A1873"/>
    <w:rsid w:val="003A56D3"/>
    <w:rsid w:val="003B388A"/>
    <w:rsid w:val="003B5201"/>
    <w:rsid w:val="003C7A70"/>
    <w:rsid w:val="003D0F85"/>
    <w:rsid w:val="003D12F5"/>
    <w:rsid w:val="003D6958"/>
    <w:rsid w:val="003E399F"/>
    <w:rsid w:val="003E6C64"/>
    <w:rsid w:val="003F4910"/>
    <w:rsid w:val="004020BF"/>
    <w:rsid w:val="00404BC9"/>
    <w:rsid w:val="00406E3F"/>
    <w:rsid w:val="00414A20"/>
    <w:rsid w:val="00415F60"/>
    <w:rsid w:val="004374FE"/>
    <w:rsid w:val="00460ADD"/>
    <w:rsid w:val="00464A6B"/>
    <w:rsid w:val="00473DD9"/>
    <w:rsid w:val="0047414F"/>
    <w:rsid w:val="00474E41"/>
    <w:rsid w:val="00477933"/>
    <w:rsid w:val="004919CD"/>
    <w:rsid w:val="00494164"/>
    <w:rsid w:val="00495745"/>
    <w:rsid w:val="0049631A"/>
    <w:rsid w:val="00497CD6"/>
    <w:rsid w:val="004A5388"/>
    <w:rsid w:val="004A5EE0"/>
    <w:rsid w:val="004B6CB4"/>
    <w:rsid w:val="004B7FB5"/>
    <w:rsid w:val="004C357B"/>
    <w:rsid w:val="004C3E81"/>
    <w:rsid w:val="004C6301"/>
    <w:rsid w:val="004D027C"/>
    <w:rsid w:val="004D22CE"/>
    <w:rsid w:val="004D4E96"/>
    <w:rsid w:val="004E424F"/>
    <w:rsid w:val="004F276F"/>
    <w:rsid w:val="004F2AE8"/>
    <w:rsid w:val="004F3187"/>
    <w:rsid w:val="0050585C"/>
    <w:rsid w:val="00506201"/>
    <w:rsid w:val="00506D7F"/>
    <w:rsid w:val="0050790A"/>
    <w:rsid w:val="00510CD9"/>
    <w:rsid w:val="00513867"/>
    <w:rsid w:val="0051495F"/>
    <w:rsid w:val="005241D6"/>
    <w:rsid w:val="005400CD"/>
    <w:rsid w:val="005420B2"/>
    <w:rsid w:val="00543A8E"/>
    <w:rsid w:val="005473BC"/>
    <w:rsid w:val="005533EB"/>
    <w:rsid w:val="0055429A"/>
    <w:rsid w:val="00560656"/>
    <w:rsid w:val="00575C4D"/>
    <w:rsid w:val="00587096"/>
    <w:rsid w:val="00587A14"/>
    <w:rsid w:val="005B1CDB"/>
    <w:rsid w:val="005C389D"/>
    <w:rsid w:val="005C42CB"/>
    <w:rsid w:val="005D08DD"/>
    <w:rsid w:val="005F2EBB"/>
    <w:rsid w:val="005F5980"/>
    <w:rsid w:val="005F6649"/>
    <w:rsid w:val="00607C5E"/>
    <w:rsid w:val="00614A62"/>
    <w:rsid w:val="00620EB0"/>
    <w:rsid w:val="00622E9E"/>
    <w:rsid w:val="006263FB"/>
    <w:rsid w:val="00630CC1"/>
    <w:rsid w:val="00632A4E"/>
    <w:rsid w:val="00635312"/>
    <w:rsid w:val="00642238"/>
    <w:rsid w:val="006504DC"/>
    <w:rsid w:val="006511EC"/>
    <w:rsid w:val="00663708"/>
    <w:rsid w:val="00663A15"/>
    <w:rsid w:val="00670003"/>
    <w:rsid w:val="006713D1"/>
    <w:rsid w:val="00673D2E"/>
    <w:rsid w:val="006821DB"/>
    <w:rsid w:val="0069062B"/>
    <w:rsid w:val="00692AA1"/>
    <w:rsid w:val="00694E01"/>
    <w:rsid w:val="00697ED9"/>
    <w:rsid w:val="006A1503"/>
    <w:rsid w:val="006A7594"/>
    <w:rsid w:val="006A75F8"/>
    <w:rsid w:val="006B0821"/>
    <w:rsid w:val="006B16E8"/>
    <w:rsid w:val="006B2AF4"/>
    <w:rsid w:val="006C1A63"/>
    <w:rsid w:val="006C216D"/>
    <w:rsid w:val="006C34A6"/>
    <w:rsid w:val="006C7354"/>
    <w:rsid w:val="006C7C67"/>
    <w:rsid w:val="006D128B"/>
    <w:rsid w:val="006F0BBA"/>
    <w:rsid w:val="006F3B08"/>
    <w:rsid w:val="00704503"/>
    <w:rsid w:val="0071182F"/>
    <w:rsid w:val="00715788"/>
    <w:rsid w:val="007248F3"/>
    <w:rsid w:val="0073319F"/>
    <w:rsid w:val="00734254"/>
    <w:rsid w:val="00736FAE"/>
    <w:rsid w:val="00743DDE"/>
    <w:rsid w:val="00750CEE"/>
    <w:rsid w:val="00752701"/>
    <w:rsid w:val="00763B78"/>
    <w:rsid w:val="0076730C"/>
    <w:rsid w:val="00775DD3"/>
    <w:rsid w:val="00783030"/>
    <w:rsid w:val="0078342E"/>
    <w:rsid w:val="00783B8E"/>
    <w:rsid w:val="007A21CA"/>
    <w:rsid w:val="007B1F7F"/>
    <w:rsid w:val="007B4CAE"/>
    <w:rsid w:val="007C022A"/>
    <w:rsid w:val="007C2979"/>
    <w:rsid w:val="007C4651"/>
    <w:rsid w:val="007C6582"/>
    <w:rsid w:val="007C72AE"/>
    <w:rsid w:val="007D01A5"/>
    <w:rsid w:val="007D23FA"/>
    <w:rsid w:val="007D240E"/>
    <w:rsid w:val="007E08DC"/>
    <w:rsid w:val="007E1FAB"/>
    <w:rsid w:val="007E5092"/>
    <w:rsid w:val="007F109F"/>
    <w:rsid w:val="007F1572"/>
    <w:rsid w:val="007F4232"/>
    <w:rsid w:val="007F60BC"/>
    <w:rsid w:val="007F7A39"/>
    <w:rsid w:val="00801AC2"/>
    <w:rsid w:val="00811770"/>
    <w:rsid w:val="00812B0C"/>
    <w:rsid w:val="008252AB"/>
    <w:rsid w:val="00826F9D"/>
    <w:rsid w:val="0083043B"/>
    <w:rsid w:val="00862060"/>
    <w:rsid w:val="00864A0D"/>
    <w:rsid w:val="00866238"/>
    <w:rsid w:val="0086641B"/>
    <w:rsid w:val="008818D3"/>
    <w:rsid w:val="0088341A"/>
    <w:rsid w:val="00895307"/>
    <w:rsid w:val="00895BC7"/>
    <w:rsid w:val="008A0A18"/>
    <w:rsid w:val="008A1B2C"/>
    <w:rsid w:val="008B4887"/>
    <w:rsid w:val="008C1242"/>
    <w:rsid w:val="008E3342"/>
    <w:rsid w:val="008E4E75"/>
    <w:rsid w:val="008E58F8"/>
    <w:rsid w:val="008E5FAC"/>
    <w:rsid w:val="008E7699"/>
    <w:rsid w:val="008F5AD2"/>
    <w:rsid w:val="00900283"/>
    <w:rsid w:val="00904226"/>
    <w:rsid w:val="00905DC9"/>
    <w:rsid w:val="00912442"/>
    <w:rsid w:val="009132BD"/>
    <w:rsid w:val="00913B5D"/>
    <w:rsid w:val="009227D0"/>
    <w:rsid w:val="009264CF"/>
    <w:rsid w:val="009319B1"/>
    <w:rsid w:val="00933065"/>
    <w:rsid w:val="0095447C"/>
    <w:rsid w:val="00967382"/>
    <w:rsid w:val="00974560"/>
    <w:rsid w:val="00975F17"/>
    <w:rsid w:val="00983B43"/>
    <w:rsid w:val="00986160"/>
    <w:rsid w:val="00991E2D"/>
    <w:rsid w:val="009927E3"/>
    <w:rsid w:val="009937B7"/>
    <w:rsid w:val="009B0128"/>
    <w:rsid w:val="009B4042"/>
    <w:rsid w:val="009C6347"/>
    <w:rsid w:val="009D2BF6"/>
    <w:rsid w:val="009D2F92"/>
    <w:rsid w:val="009F68AC"/>
    <w:rsid w:val="00A018D5"/>
    <w:rsid w:val="00A10919"/>
    <w:rsid w:val="00A21179"/>
    <w:rsid w:val="00A21724"/>
    <w:rsid w:val="00A22505"/>
    <w:rsid w:val="00A23D59"/>
    <w:rsid w:val="00A26E8F"/>
    <w:rsid w:val="00A308E3"/>
    <w:rsid w:val="00A41EB0"/>
    <w:rsid w:val="00A55CF2"/>
    <w:rsid w:val="00A62726"/>
    <w:rsid w:val="00A65CFD"/>
    <w:rsid w:val="00A65E53"/>
    <w:rsid w:val="00A749AF"/>
    <w:rsid w:val="00A75BA9"/>
    <w:rsid w:val="00A775EE"/>
    <w:rsid w:val="00A95CA9"/>
    <w:rsid w:val="00A97D3F"/>
    <w:rsid w:val="00AA07DD"/>
    <w:rsid w:val="00AA3673"/>
    <w:rsid w:val="00AB0EBD"/>
    <w:rsid w:val="00AB568E"/>
    <w:rsid w:val="00AC21AD"/>
    <w:rsid w:val="00AC7ADD"/>
    <w:rsid w:val="00AD230D"/>
    <w:rsid w:val="00AD69CF"/>
    <w:rsid w:val="00AD7290"/>
    <w:rsid w:val="00AE35A9"/>
    <w:rsid w:val="00AE365F"/>
    <w:rsid w:val="00AE40D7"/>
    <w:rsid w:val="00AF7C09"/>
    <w:rsid w:val="00B000B7"/>
    <w:rsid w:val="00B016D4"/>
    <w:rsid w:val="00B02450"/>
    <w:rsid w:val="00B024A7"/>
    <w:rsid w:val="00B10D14"/>
    <w:rsid w:val="00B14EFD"/>
    <w:rsid w:val="00B16595"/>
    <w:rsid w:val="00B27DB9"/>
    <w:rsid w:val="00B4774F"/>
    <w:rsid w:val="00B532F7"/>
    <w:rsid w:val="00B6401E"/>
    <w:rsid w:val="00B65A82"/>
    <w:rsid w:val="00B66549"/>
    <w:rsid w:val="00B73A50"/>
    <w:rsid w:val="00B80B29"/>
    <w:rsid w:val="00B93383"/>
    <w:rsid w:val="00BA540B"/>
    <w:rsid w:val="00BB1276"/>
    <w:rsid w:val="00BC5CEC"/>
    <w:rsid w:val="00BD36BC"/>
    <w:rsid w:val="00BE0DEB"/>
    <w:rsid w:val="00BE32AC"/>
    <w:rsid w:val="00C0032E"/>
    <w:rsid w:val="00C00CA0"/>
    <w:rsid w:val="00C02640"/>
    <w:rsid w:val="00C04937"/>
    <w:rsid w:val="00C05EC4"/>
    <w:rsid w:val="00C10C8C"/>
    <w:rsid w:val="00C1486A"/>
    <w:rsid w:val="00C23A79"/>
    <w:rsid w:val="00C27B2F"/>
    <w:rsid w:val="00C31E39"/>
    <w:rsid w:val="00C31FFA"/>
    <w:rsid w:val="00C4023E"/>
    <w:rsid w:val="00C40F96"/>
    <w:rsid w:val="00C51AF9"/>
    <w:rsid w:val="00C53E89"/>
    <w:rsid w:val="00C54884"/>
    <w:rsid w:val="00C56C09"/>
    <w:rsid w:val="00C62F06"/>
    <w:rsid w:val="00C740B9"/>
    <w:rsid w:val="00C80438"/>
    <w:rsid w:val="00C8391E"/>
    <w:rsid w:val="00C84BCA"/>
    <w:rsid w:val="00C97C2C"/>
    <w:rsid w:val="00CA3367"/>
    <w:rsid w:val="00CA4C78"/>
    <w:rsid w:val="00CB45A4"/>
    <w:rsid w:val="00CD2B9C"/>
    <w:rsid w:val="00CD3F2A"/>
    <w:rsid w:val="00CD5C9E"/>
    <w:rsid w:val="00CD5D1C"/>
    <w:rsid w:val="00CD6CDB"/>
    <w:rsid w:val="00CD6E6C"/>
    <w:rsid w:val="00CE119B"/>
    <w:rsid w:val="00CE1B97"/>
    <w:rsid w:val="00CE3D94"/>
    <w:rsid w:val="00CE4AE1"/>
    <w:rsid w:val="00CE5653"/>
    <w:rsid w:val="00CE63E6"/>
    <w:rsid w:val="00CF34F8"/>
    <w:rsid w:val="00CF3EEB"/>
    <w:rsid w:val="00CF4AE3"/>
    <w:rsid w:val="00CF4EBB"/>
    <w:rsid w:val="00CF7CF4"/>
    <w:rsid w:val="00D006E8"/>
    <w:rsid w:val="00D013FE"/>
    <w:rsid w:val="00D01DF5"/>
    <w:rsid w:val="00D20226"/>
    <w:rsid w:val="00D23912"/>
    <w:rsid w:val="00D2720F"/>
    <w:rsid w:val="00D305B4"/>
    <w:rsid w:val="00D3599D"/>
    <w:rsid w:val="00D42588"/>
    <w:rsid w:val="00D5728F"/>
    <w:rsid w:val="00D57976"/>
    <w:rsid w:val="00D62B6F"/>
    <w:rsid w:val="00D67EAC"/>
    <w:rsid w:val="00D76D98"/>
    <w:rsid w:val="00D85225"/>
    <w:rsid w:val="00D90F52"/>
    <w:rsid w:val="00D91D76"/>
    <w:rsid w:val="00D92113"/>
    <w:rsid w:val="00D96517"/>
    <w:rsid w:val="00D96C38"/>
    <w:rsid w:val="00DA18ED"/>
    <w:rsid w:val="00DA549A"/>
    <w:rsid w:val="00DB1486"/>
    <w:rsid w:val="00DB2602"/>
    <w:rsid w:val="00DB47B9"/>
    <w:rsid w:val="00DC2807"/>
    <w:rsid w:val="00DC40E4"/>
    <w:rsid w:val="00DD5C3C"/>
    <w:rsid w:val="00DE079C"/>
    <w:rsid w:val="00DE4440"/>
    <w:rsid w:val="00DF5060"/>
    <w:rsid w:val="00E04418"/>
    <w:rsid w:val="00E04A84"/>
    <w:rsid w:val="00E13FB2"/>
    <w:rsid w:val="00E15A93"/>
    <w:rsid w:val="00E265FE"/>
    <w:rsid w:val="00E27BA3"/>
    <w:rsid w:val="00E36B8B"/>
    <w:rsid w:val="00E4540A"/>
    <w:rsid w:val="00E5585E"/>
    <w:rsid w:val="00E6401B"/>
    <w:rsid w:val="00E64ED8"/>
    <w:rsid w:val="00E65D2E"/>
    <w:rsid w:val="00E66D9E"/>
    <w:rsid w:val="00E7551F"/>
    <w:rsid w:val="00E772EE"/>
    <w:rsid w:val="00E9266F"/>
    <w:rsid w:val="00E94198"/>
    <w:rsid w:val="00E96174"/>
    <w:rsid w:val="00EA435D"/>
    <w:rsid w:val="00EB57D7"/>
    <w:rsid w:val="00EC6806"/>
    <w:rsid w:val="00EC6D60"/>
    <w:rsid w:val="00ED4E16"/>
    <w:rsid w:val="00ED72D0"/>
    <w:rsid w:val="00EE5B58"/>
    <w:rsid w:val="00EF24AD"/>
    <w:rsid w:val="00EF3D25"/>
    <w:rsid w:val="00EF6ECC"/>
    <w:rsid w:val="00F10501"/>
    <w:rsid w:val="00F1304F"/>
    <w:rsid w:val="00F263AC"/>
    <w:rsid w:val="00F27355"/>
    <w:rsid w:val="00F325CB"/>
    <w:rsid w:val="00F32B1D"/>
    <w:rsid w:val="00F41135"/>
    <w:rsid w:val="00F412D8"/>
    <w:rsid w:val="00F41AFE"/>
    <w:rsid w:val="00F41BF4"/>
    <w:rsid w:val="00F444C3"/>
    <w:rsid w:val="00F46F3F"/>
    <w:rsid w:val="00F47403"/>
    <w:rsid w:val="00F47CF9"/>
    <w:rsid w:val="00F53DDC"/>
    <w:rsid w:val="00F65707"/>
    <w:rsid w:val="00F65E4A"/>
    <w:rsid w:val="00F6662E"/>
    <w:rsid w:val="00F7300D"/>
    <w:rsid w:val="00F738CB"/>
    <w:rsid w:val="00F746AD"/>
    <w:rsid w:val="00F81F77"/>
    <w:rsid w:val="00F83A4C"/>
    <w:rsid w:val="00F8431B"/>
    <w:rsid w:val="00F92622"/>
    <w:rsid w:val="00FA405C"/>
    <w:rsid w:val="00FA488F"/>
    <w:rsid w:val="00FB238A"/>
    <w:rsid w:val="00FB25FA"/>
    <w:rsid w:val="00FB68D1"/>
    <w:rsid w:val="00FC4036"/>
    <w:rsid w:val="00FC6118"/>
    <w:rsid w:val="00FD5401"/>
    <w:rsid w:val="00FE5C2E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739BA7"/>
  <w15:docId w15:val="{DD007052-CB30-4CB5-9087-E5A020D04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734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.fincher@ucet.ac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post16may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6A96A2-C041-49ED-ABC4-A6952F139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49F28A-AA68-478D-83AC-46D4DEB229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5B2339-842F-4BDA-A06B-CA5390CC75D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4.xml><?xml version="1.0" encoding="utf-8"?>
<ds:datastoreItem xmlns:ds="http://schemas.openxmlformats.org/officeDocument/2006/customXml" ds:itemID="{E7F9CC07-0436-40F3-978E-3FE86D03F0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agendapost16may2022</Template>
  <TotalTime>3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Max Fincher</cp:lastModifiedBy>
  <cp:revision>2</cp:revision>
  <cp:lastPrinted>2025-08-29T09:27:00Z</cp:lastPrinted>
  <dcterms:created xsi:type="dcterms:W3CDTF">2025-08-29T09:30:00Z</dcterms:created>
  <dcterms:modified xsi:type="dcterms:W3CDTF">2025-08-29T09:30:00Z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8728400</vt:r8>
  </property>
  <property fmtid="{D5CDD505-2E9C-101B-9397-08002B2CF9AE}" pid="4" name="MediaServiceImageTags">
    <vt:lpwstr/>
  </property>
</Properties>
</file>