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751A1" w14:textId="2F6BDAC4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751CE" wp14:editId="5FC75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6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FC751DF" wp14:editId="5FC751E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FC751D7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5FC751D8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FC751DC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FC751DD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5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5FC751D6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FC751DF" wp14:editId="5FC751E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FC751D7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5FC751D8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FC751DC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FC751DD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 w:rsidR="00952F70">
        <w:rPr>
          <w:rFonts w:ascii="Frutiger 45 Light" w:hAnsi="Frutiger 45 Light"/>
        </w:rPr>
        <w:t xml:space="preserve"> </w:t>
      </w:r>
    </w:p>
    <w:p w14:paraId="5FC751A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C751D0" wp14:editId="5FC751D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51D0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FC751D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FC751A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8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A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B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C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D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E" w14:textId="1A11C95F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D314A8">
        <w:rPr>
          <w:rFonts w:ascii="Arial" w:hAnsi="Arial" w:cs="Arial"/>
          <w:b/>
          <w:sz w:val="22"/>
          <w:szCs w:val="22"/>
        </w:rPr>
        <w:t xml:space="preserve">Agenda for the meeting of the UCET </w:t>
      </w:r>
      <w:r w:rsidR="00F5432A" w:rsidRPr="00D314A8">
        <w:rPr>
          <w:rFonts w:ascii="Arial" w:hAnsi="Arial" w:cs="Arial"/>
          <w:b/>
          <w:sz w:val="22"/>
          <w:szCs w:val="22"/>
        </w:rPr>
        <w:t>CPD</w:t>
      </w:r>
      <w:r w:rsidRPr="00D314A8">
        <w:rPr>
          <w:rFonts w:ascii="Arial" w:hAnsi="Arial" w:cs="Arial"/>
          <w:b/>
          <w:sz w:val="22"/>
          <w:szCs w:val="22"/>
        </w:rPr>
        <w:t xml:space="preserve"> Forum to take place at </w:t>
      </w:r>
      <w:r w:rsidR="00A901B6">
        <w:rPr>
          <w:rFonts w:ascii="Arial" w:hAnsi="Arial" w:cs="Arial"/>
          <w:b/>
          <w:sz w:val="22"/>
          <w:szCs w:val="22"/>
          <w:u w:val="single"/>
        </w:rPr>
        <w:t>1pm</w:t>
      </w:r>
      <w:r w:rsidR="001E023D" w:rsidRPr="00D314A8">
        <w:rPr>
          <w:rFonts w:ascii="Arial" w:hAnsi="Arial" w:cs="Arial"/>
          <w:b/>
          <w:sz w:val="22"/>
          <w:szCs w:val="22"/>
        </w:rPr>
        <w:t xml:space="preserve"> </w:t>
      </w:r>
      <w:r w:rsidR="00F5432A" w:rsidRPr="00D314A8">
        <w:rPr>
          <w:rFonts w:ascii="Arial" w:hAnsi="Arial" w:cs="Arial"/>
          <w:b/>
          <w:sz w:val="22"/>
          <w:szCs w:val="22"/>
        </w:rPr>
        <w:t>on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71D8C">
        <w:rPr>
          <w:rFonts w:ascii="Arial" w:hAnsi="Arial" w:cs="Arial"/>
          <w:b/>
          <w:sz w:val="22"/>
          <w:szCs w:val="22"/>
        </w:rPr>
        <w:t xml:space="preserve">Wednesday </w:t>
      </w:r>
      <w:r w:rsidR="00C7011C">
        <w:rPr>
          <w:rFonts w:ascii="Arial" w:hAnsi="Arial" w:cs="Arial"/>
          <w:b/>
          <w:sz w:val="22"/>
          <w:szCs w:val="22"/>
        </w:rPr>
        <w:t>2</w:t>
      </w:r>
      <w:r w:rsidR="00462567">
        <w:rPr>
          <w:rFonts w:ascii="Arial" w:hAnsi="Arial" w:cs="Arial"/>
          <w:b/>
          <w:sz w:val="22"/>
          <w:szCs w:val="22"/>
        </w:rPr>
        <w:t>1 May</w:t>
      </w:r>
      <w:r w:rsidR="00E3007D">
        <w:rPr>
          <w:rFonts w:ascii="Arial" w:hAnsi="Arial" w:cs="Arial"/>
          <w:b/>
          <w:sz w:val="22"/>
          <w:szCs w:val="22"/>
        </w:rPr>
        <w:t xml:space="preserve"> </w:t>
      </w:r>
      <w:r w:rsidR="00C7011C">
        <w:rPr>
          <w:rFonts w:ascii="Arial" w:hAnsi="Arial" w:cs="Arial"/>
          <w:b/>
          <w:sz w:val="22"/>
          <w:szCs w:val="22"/>
        </w:rPr>
        <w:t>2025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522A8" w:rsidRPr="008B678D">
        <w:rPr>
          <w:rFonts w:ascii="Arial" w:hAnsi="Arial" w:cs="Arial"/>
          <w:b/>
          <w:sz w:val="22"/>
          <w:szCs w:val="22"/>
        </w:rPr>
        <w:t>via zoom</w:t>
      </w:r>
      <w:r w:rsidR="006522A8">
        <w:rPr>
          <w:rFonts w:ascii="Arial" w:hAnsi="Arial" w:cs="Arial"/>
          <w:b/>
          <w:sz w:val="22"/>
          <w:szCs w:val="22"/>
        </w:rPr>
        <w:t xml:space="preserve"> </w:t>
      </w:r>
    </w:p>
    <w:p w14:paraId="5FC751AF" w14:textId="77777777" w:rsidR="001E023D" w:rsidRPr="00D314A8" w:rsidRDefault="001E023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1" w14:textId="77777777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14475152" w14:textId="3710A86B" w:rsidR="006E27C5" w:rsidRPr="00A45F9C" w:rsidRDefault="005E4CDB" w:rsidP="00A45F9C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A45F9C">
        <w:rPr>
          <w:rFonts w:ascii="Arial" w:hAnsi="Arial" w:cs="Arial"/>
          <w:b/>
        </w:rPr>
        <w:t>Symposia discussion:</w:t>
      </w:r>
      <w:r w:rsidR="00061BDF" w:rsidRPr="00A45F9C">
        <w:rPr>
          <w:rFonts w:ascii="Arial" w:hAnsi="Arial" w:cs="Arial"/>
          <w:b/>
        </w:rPr>
        <w:t xml:space="preserve"> </w:t>
      </w:r>
      <w:r w:rsidR="009B5391" w:rsidRPr="000375C8">
        <w:rPr>
          <w:rFonts w:ascii="Arial" w:hAnsi="Arial" w:cs="Arial"/>
          <w:b/>
        </w:rPr>
        <w:t>L</w:t>
      </w:r>
      <w:r w:rsidR="000375C8" w:rsidRPr="000375C8">
        <w:rPr>
          <w:rFonts w:ascii="Arial" w:hAnsi="Arial" w:cs="Arial"/>
          <w:b/>
        </w:rPr>
        <w:t>essons from work in p</w:t>
      </w:r>
      <w:r w:rsidR="009B5391" w:rsidRPr="000375C8">
        <w:rPr>
          <w:rFonts w:ascii="Arial" w:hAnsi="Arial" w:cs="Arial"/>
          <w:b/>
        </w:rPr>
        <w:t>artnership with the Bronx Zoo on climate conscious mentoring and coaching</w:t>
      </w:r>
      <w:r w:rsidR="00412FBB">
        <w:rPr>
          <w:rFonts w:ascii="Arial" w:hAnsi="Arial" w:cs="Arial"/>
          <w:b/>
        </w:rPr>
        <w:t>, and climate Change sub-group update</w:t>
      </w:r>
      <w:r w:rsidR="0002256A">
        <w:rPr>
          <w:rFonts w:ascii="Arial" w:hAnsi="Arial" w:cs="Arial"/>
          <w:b/>
        </w:rPr>
        <w:t>: Paul Vare &amp; Una Meehan</w:t>
      </w:r>
      <w:r w:rsidR="00412FBB">
        <w:rPr>
          <w:rFonts w:ascii="Arial" w:hAnsi="Arial" w:cs="Arial"/>
          <w:b/>
        </w:rPr>
        <w:t>.</w:t>
      </w:r>
    </w:p>
    <w:p w14:paraId="5FC751B3" w14:textId="549310DE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Minutes of the previous meeting </w:t>
      </w:r>
      <w:r w:rsidR="00CB62B2">
        <w:rPr>
          <w:rFonts w:ascii="Arial" w:hAnsi="Arial" w:cs="Arial"/>
          <w:b/>
        </w:rPr>
        <w:t>&amp; matt</w:t>
      </w:r>
      <w:r w:rsidR="00B016AE">
        <w:rPr>
          <w:rFonts w:ascii="Arial" w:hAnsi="Arial" w:cs="Arial"/>
          <w:b/>
        </w:rPr>
        <w:t>e</w:t>
      </w:r>
      <w:r w:rsidR="00CB62B2">
        <w:rPr>
          <w:rFonts w:ascii="Arial" w:hAnsi="Arial" w:cs="Arial"/>
          <w:b/>
        </w:rPr>
        <w:t xml:space="preserve">rs arising </w:t>
      </w:r>
      <w:r w:rsidRPr="00D314A8">
        <w:rPr>
          <w:rFonts w:ascii="Arial" w:hAnsi="Arial" w:cs="Arial"/>
          <w:b/>
        </w:rPr>
        <w:t>(enc.)</w:t>
      </w:r>
    </w:p>
    <w:p w14:paraId="4A70764A" w14:textId="302ADA42" w:rsidR="00BB42B9" w:rsidRDefault="00BB42B9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updates</w:t>
      </w:r>
    </w:p>
    <w:p w14:paraId="4D03BD78" w14:textId="6949AED1" w:rsidR="001668B4" w:rsidRDefault="001668B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ITTECF track-changes document</w:t>
      </w:r>
    </w:p>
    <w:p w14:paraId="491D7FC1" w14:textId="05FFE774" w:rsidR="006E183C" w:rsidRDefault="001D4AB4" w:rsidP="006E2D64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7B41D9">
        <w:rPr>
          <w:rFonts w:ascii="Arial" w:hAnsi="Arial" w:cs="Arial"/>
          <w:b/>
        </w:rPr>
        <w:t xml:space="preserve">CCF/ECF </w:t>
      </w:r>
      <w:r w:rsidR="00D52FD6" w:rsidRPr="007B41D9">
        <w:rPr>
          <w:rFonts w:ascii="Arial" w:hAnsi="Arial" w:cs="Arial"/>
          <w:b/>
        </w:rPr>
        <w:t>issues</w:t>
      </w:r>
      <w:r w:rsidR="007B41D9" w:rsidRPr="007B41D9">
        <w:rPr>
          <w:rFonts w:ascii="Arial" w:hAnsi="Arial" w:cs="Arial"/>
          <w:b/>
        </w:rPr>
        <w:t xml:space="preserve"> &amp; </w:t>
      </w:r>
      <w:r w:rsidR="006E183C" w:rsidRPr="007B41D9">
        <w:rPr>
          <w:rFonts w:ascii="Arial" w:hAnsi="Arial" w:cs="Arial"/>
          <w:b/>
        </w:rPr>
        <w:t>NPQ</w:t>
      </w:r>
      <w:r w:rsidR="0041530C" w:rsidRPr="007B41D9">
        <w:rPr>
          <w:rFonts w:ascii="Arial" w:hAnsi="Arial" w:cs="Arial"/>
          <w:b/>
        </w:rPr>
        <w:t xml:space="preserve"> update</w:t>
      </w:r>
      <w:r w:rsidR="00B27613" w:rsidRPr="007B41D9">
        <w:rPr>
          <w:rFonts w:ascii="Arial" w:hAnsi="Arial" w:cs="Arial"/>
          <w:b/>
        </w:rPr>
        <w:t>s</w:t>
      </w:r>
      <w:r w:rsidR="00B11C26">
        <w:rPr>
          <w:rFonts w:ascii="Arial" w:hAnsi="Arial" w:cs="Arial"/>
          <w:b/>
        </w:rPr>
        <w:t xml:space="preserve"> – NPQ review</w:t>
      </w:r>
    </w:p>
    <w:p w14:paraId="5FC751BB" w14:textId="12E9DAC0" w:rsidR="00822C71" w:rsidRDefault="00BB42B9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822C71" w:rsidRPr="00D314A8">
        <w:rPr>
          <w:rFonts w:ascii="Arial" w:hAnsi="Arial" w:cs="Arial"/>
          <w:b/>
        </w:rPr>
        <w:t xml:space="preserve">nstitutional updates and horizon scanning </w:t>
      </w:r>
      <w:r w:rsidR="00A23F4F">
        <w:rPr>
          <w:rFonts w:ascii="Arial" w:hAnsi="Arial" w:cs="Arial"/>
          <w:b/>
        </w:rPr>
        <w:t>(inc. recruitment to CPD programmes)</w:t>
      </w:r>
    </w:p>
    <w:p w14:paraId="3593602F" w14:textId="6D0C1B1D" w:rsidR="001A231F" w:rsidRDefault="001A231F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Report from the Institutional </w:t>
      </w:r>
      <w:r w:rsidR="00285ABC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ssues sub-group</w:t>
      </w:r>
    </w:p>
    <w:p w14:paraId="71CF7F24" w14:textId="4BDFD05A" w:rsidR="00307939" w:rsidRDefault="00307939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Report from the Climate Change sub-group</w:t>
      </w:r>
      <w:r w:rsidR="005C3741">
        <w:rPr>
          <w:rFonts w:ascii="Arial" w:hAnsi="Arial" w:cs="Arial"/>
          <w:b/>
        </w:rPr>
        <w:t xml:space="preserve"> (including evidence </w:t>
      </w:r>
      <w:proofErr w:type="gramStart"/>
      <w:r w:rsidR="005C3741">
        <w:rPr>
          <w:rFonts w:ascii="Arial" w:hAnsi="Arial" w:cs="Arial"/>
          <w:b/>
        </w:rPr>
        <w:t>to</w:t>
      </w:r>
      <w:proofErr w:type="gramEnd"/>
      <w:r w:rsidR="005C3741">
        <w:rPr>
          <w:rFonts w:ascii="Arial" w:hAnsi="Arial" w:cs="Arial"/>
          <w:b/>
        </w:rPr>
        <w:t xml:space="preserve"> the curriculum review)</w:t>
      </w:r>
    </w:p>
    <w:p w14:paraId="41B7D198" w14:textId="4C7CD94A" w:rsidR="00304D1F" w:rsidRDefault="00304D1F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Policy update:</w:t>
      </w:r>
    </w:p>
    <w:p w14:paraId="0A286181" w14:textId="05BD138F" w:rsidR="00DD58B7" w:rsidRDefault="00DD58B7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Accreditation of ITE providers</w:t>
      </w:r>
    </w:p>
    <w:p w14:paraId="4DA7867A" w14:textId="11075385" w:rsidR="00DD58B7" w:rsidRDefault="00DD58B7" w:rsidP="00304D1F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Ofsted </w:t>
      </w:r>
      <w:r w:rsidR="002A7A68">
        <w:rPr>
          <w:rFonts w:ascii="Arial" w:hAnsi="Arial" w:cs="Arial"/>
          <w:b/>
        </w:rPr>
        <w:t>consultation</w:t>
      </w:r>
    </w:p>
    <w:p w14:paraId="049EFFEA" w14:textId="73F10E1D" w:rsidR="00350ED5" w:rsidRPr="00D314A8" w:rsidRDefault="0049735E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issues</w:t>
      </w:r>
      <w:r w:rsidR="00AC465A" w:rsidRPr="00D314A8">
        <w:rPr>
          <w:rFonts w:ascii="Arial" w:hAnsi="Arial" w:cs="Arial"/>
          <w:b/>
        </w:rPr>
        <w:t>:</w:t>
      </w:r>
      <w:r w:rsidR="00822C71" w:rsidRPr="00D314A8">
        <w:rPr>
          <w:rFonts w:ascii="Arial" w:hAnsi="Arial" w:cs="Arial"/>
          <w:b/>
        </w:rPr>
        <w:t xml:space="preserve"> </w:t>
      </w:r>
    </w:p>
    <w:p w14:paraId="77F083FA" w14:textId="6784A161" w:rsidR="001E314A" w:rsidRDefault="001E314A" w:rsidP="00DD760E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blog</w:t>
      </w:r>
    </w:p>
    <w:p w14:paraId="6E8CEA59" w14:textId="683F3819" w:rsidR="00604EC7" w:rsidRPr="005B3ED5" w:rsidRDefault="005D3D60" w:rsidP="00DD760E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 w:rsidRPr="005B3ED5">
        <w:rPr>
          <w:rFonts w:ascii="Arial" w:hAnsi="Arial" w:cs="Arial"/>
          <w:b/>
        </w:rPr>
        <w:t xml:space="preserve">UCET </w:t>
      </w:r>
      <w:r w:rsidR="002A7A68">
        <w:rPr>
          <w:rFonts w:ascii="Arial" w:hAnsi="Arial" w:cs="Arial"/>
          <w:b/>
        </w:rPr>
        <w:t xml:space="preserve">Easter </w:t>
      </w:r>
      <w:r w:rsidR="00604EC7" w:rsidRPr="005B3ED5">
        <w:rPr>
          <w:rFonts w:ascii="Arial" w:hAnsi="Arial" w:cs="Arial"/>
          <w:b/>
        </w:rPr>
        <w:t>newsletter</w:t>
      </w:r>
    </w:p>
    <w:p w14:paraId="4E073994" w14:textId="2ABFB173" w:rsidR="00123BF9" w:rsidRDefault="006C0C5C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5B3ED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UCET conference</w:t>
      </w:r>
    </w:p>
    <w:p w14:paraId="0280C06B" w14:textId="695EA667" w:rsidR="005B3ED5" w:rsidRPr="00D314A8" w:rsidRDefault="005B3ED5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UCET </w:t>
      </w:r>
      <w:r w:rsidR="002A7A68">
        <w:rPr>
          <w:rFonts w:ascii="Arial" w:hAnsi="Arial" w:cs="Arial"/>
          <w:b/>
        </w:rPr>
        <w:t xml:space="preserve">strategy and </w:t>
      </w:r>
      <w:r w:rsidR="00BB2130">
        <w:rPr>
          <w:rFonts w:ascii="Arial" w:hAnsi="Arial" w:cs="Arial"/>
          <w:b/>
        </w:rPr>
        <w:t>Executive terms office</w:t>
      </w:r>
    </w:p>
    <w:p w14:paraId="5FC751BF" w14:textId="77777777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Any other business</w:t>
      </w:r>
    </w:p>
    <w:p w14:paraId="5FC751C1" w14:textId="3B4203E8" w:rsidR="001E023D" w:rsidRDefault="00823573" w:rsidP="0040619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BB2130">
        <w:rPr>
          <w:rFonts w:ascii="Arial" w:hAnsi="Arial" w:cs="Arial"/>
          <w:b/>
        </w:rPr>
        <w:t>Date of next meeting:</w:t>
      </w:r>
      <w:r w:rsidR="00AC6C54" w:rsidRPr="00BB2130">
        <w:rPr>
          <w:rFonts w:ascii="Arial" w:hAnsi="Arial" w:cs="Arial"/>
          <w:b/>
        </w:rPr>
        <w:t xml:space="preserve"> </w:t>
      </w:r>
      <w:r w:rsidR="00BB2130" w:rsidRPr="00BB2130">
        <w:rPr>
          <w:rFonts w:ascii="Arial" w:hAnsi="Arial" w:cs="Arial"/>
          <w:b/>
        </w:rPr>
        <w:t>tbc</w:t>
      </w:r>
    </w:p>
    <w:p w14:paraId="7845EEE4" w14:textId="77777777" w:rsidR="007F752E" w:rsidRPr="00BB2130" w:rsidRDefault="007F752E" w:rsidP="007F752E">
      <w:pPr>
        <w:pStyle w:val="ListParagraph"/>
        <w:rPr>
          <w:rFonts w:ascii="Arial" w:hAnsi="Arial" w:cs="Arial"/>
          <w:b/>
        </w:rPr>
      </w:pPr>
    </w:p>
    <w:p w14:paraId="5FC751C2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  <w:r w:rsidRPr="00D314A8">
        <w:rPr>
          <w:rFonts w:ascii="Arial" w:hAnsi="Arial" w:cs="Arial"/>
          <w:b/>
          <w:sz w:val="22"/>
          <w:szCs w:val="22"/>
          <w:u w:val="single"/>
        </w:rPr>
        <w:t>Background papers</w:t>
      </w:r>
    </w:p>
    <w:p w14:paraId="5FC751C3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</w:p>
    <w:p w14:paraId="5FC751C4" w14:textId="7E080769" w:rsidR="00823573" w:rsidRPr="0087126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 w:rsidRPr="00D314A8">
        <w:rPr>
          <w:rFonts w:ascii="Arial" w:hAnsi="Arial" w:cs="Arial"/>
          <w:b/>
        </w:rPr>
        <w:t xml:space="preserve">Note of the </w:t>
      </w:r>
      <w:r w:rsidR="0031673F">
        <w:rPr>
          <w:rFonts w:ascii="Arial" w:hAnsi="Arial" w:cs="Arial"/>
          <w:b/>
        </w:rPr>
        <w:t>12 February 2025</w:t>
      </w:r>
      <w:r w:rsidR="00F840FA">
        <w:rPr>
          <w:rFonts w:ascii="Arial" w:hAnsi="Arial" w:cs="Arial"/>
          <w:b/>
        </w:rPr>
        <w:t xml:space="preserve"> </w:t>
      </w:r>
      <w:r w:rsidRPr="00D314A8">
        <w:rPr>
          <w:rFonts w:ascii="Arial" w:hAnsi="Arial" w:cs="Arial"/>
          <w:b/>
        </w:rPr>
        <w:t>CPD forum meeting</w:t>
      </w:r>
    </w:p>
    <w:p w14:paraId="286BF9E2" w14:textId="5D73ECE5" w:rsidR="00871263" w:rsidRPr="00A1446B" w:rsidRDefault="0087126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Background on Chester University conservation work</w:t>
      </w:r>
    </w:p>
    <w:p w14:paraId="1F1DF42B" w14:textId="206CBBBE" w:rsidR="00A1446B" w:rsidRPr="00342C7D" w:rsidRDefault="00A1446B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UCET ITTECF track changes document</w:t>
      </w:r>
    </w:p>
    <w:p w14:paraId="3C32E282" w14:textId="3FFFA04D" w:rsidR="00342C7D" w:rsidRPr="005C3741" w:rsidRDefault="00342C7D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DfE </w:t>
      </w:r>
      <w:r w:rsidR="006A41B5">
        <w:rPr>
          <w:rFonts w:ascii="Arial" w:hAnsi="Arial" w:cs="Arial"/>
          <w:b/>
        </w:rPr>
        <w:t xml:space="preserve">call for evidence on </w:t>
      </w:r>
      <w:r w:rsidR="004D6D76">
        <w:rPr>
          <w:rFonts w:ascii="Arial" w:hAnsi="Arial" w:cs="Arial"/>
          <w:b/>
        </w:rPr>
        <w:t xml:space="preserve">headship, senior leadership and </w:t>
      </w:r>
      <w:r w:rsidR="001668B4">
        <w:rPr>
          <w:rFonts w:ascii="Arial" w:hAnsi="Arial" w:cs="Arial"/>
          <w:b/>
        </w:rPr>
        <w:t>executive Leadership NPQs</w:t>
      </w:r>
      <w:r w:rsidR="002221C3">
        <w:rPr>
          <w:rFonts w:ascii="Arial" w:hAnsi="Arial" w:cs="Arial"/>
          <w:b/>
        </w:rPr>
        <w:t xml:space="preserve"> &amp; UCET response</w:t>
      </w:r>
    </w:p>
    <w:p w14:paraId="5B95C961" w14:textId="781B8555" w:rsidR="005C3741" w:rsidRPr="008013BF" w:rsidRDefault="005C3741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Curriculum review evidence</w:t>
      </w:r>
    </w:p>
    <w:p w14:paraId="0265D1ED" w14:textId="705C230D" w:rsidR="009D55E3" w:rsidRPr="00104184" w:rsidRDefault="00A1446B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Ofsted consultation documentation and UCET response</w:t>
      </w:r>
    </w:p>
    <w:p w14:paraId="5FC751CD" w14:textId="2E903B73" w:rsid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A1446B">
        <w:rPr>
          <w:rFonts w:ascii="Arial" w:hAnsi="Arial" w:cs="Arial"/>
          <w:b/>
        </w:rPr>
        <w:t xml:space="preserve">Easter </w:t>
      </w:r>
      <w:r w:rsidR="00E32310">
        <w:rPr>
          <w:rFonts w:ascii="Arial" w:hAnsi="Arial" w:cs="Arial"/>
          <w:b/>
        </w:rPr>
        <w:t>newsletter</w:t>
      </w:r>
    </w:p>
    <w:sectPr w:rsidR="00823573" w:rsidSect="00A91D70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2406" w14:textId="77777777" w:rsidR="00A54073" w:rsidRDefault="00A54073">
      <w:r>
        <w:separator/>
      </w:r>
    </w:p>
  </w:endnote>
  <w:endnote w:type="continuationSeparator" w:id="0">
    <w:p w14:paraId="15817963" w14:textId="77777777" w:rsidR="00A54073" w:rsidRDefault="00A5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9E3F8" w14:textId="77777777" w:rsidR="00A54073" w:rsidRDefault="00A54073">
      <w:r>
        <w:separator/>
      </w:r>
    </w:p>
  </w:footnote>
  <w:footnote w:type="continuationSeparator" w:id="0">
    <w:p w14:paraId="4EF50412" w14:textId="77777777" w:rsidR="00A54073" w:rsidRDefault="00A54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BC456C2"/>
    <w:multiLevelType w:val="hybridMultilevel"/>
    <w:tmpl w:val="48BCAD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09020016"/>
    <w:lvl w:ilvl="0" w:tplc="B6045B1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980342">
    <w:abstractNumId w:val="9"/>
  </w:num>
  <w:num w:numId="2" w16cid:durableId="862868299">
    <w:abstractNumId w:val="2"/>
  </w:num>
  <w:num w:numId="3" w16cid:durableId="1374383876">
    <w:abstractNumId w:val="29"/>
  </w:num>
  <w:num w:numId="4" w16cid:durableId="1444765957">
    <w:abstractNumId w:val="27"/>
  </w:num>
  <w:num w:numId="5" w16cid:durableId="108093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2542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114819">
    <w:abstractNumId w:val="17"/>
  </w:num>
  <w:num w:numId="8" w16cid:durableId="4540625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816158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43082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4620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30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379478">
    <w:abstractNumId w:val="10"/>
  </w:num>
  <w:num w:numId="14" w16cid:durableId="1784614409">
    <w:abstractNumId w:val="7"/>
  </w:num>
  <w:num w:numId="15" w16cid:durableId="1570992025">
    <w:abstractNumId w:val="13"/>
  </w:num>
  <w:num w:numId="16" w16cid:durableId="931551178">
    <w:abstractNumId w:val="11"/>
  </w:num>
  <w:num w:numId="17" w16cid:durableId="824395545">
    <w:abstractNumId w:val="0"/>
  </w:num>
  <w:num w:numId="18" w16cid:durableId="1212500678">
    <w:abstractNumId w:val="21"/>
  </w:num>
  <w:num w:numId="19" w16cid:durableId="1771897135">
    <w:abstractNumId w:val="30"/>
  </w:num>
  <w:num w:numId="20" w16cid:durableId="1991052011">
    <w:abstractNumId w:val="16"/>
  </w:num>
  <w:num w:numId="21" w16cid:durableId="462578851">
    <w:abstractNumId w:val="19"/>
  </w:num>
  <w:num w:numId="22" w16cid:durableId="12871959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9256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585194">
    <w:abstractNumId w:val="12"/>
  </w:num>
  <w:num w:numId="25" w16cid:durableId="981347178">
    <w:abstractNumId w:val="26"/>
  </w:num>
  <w:num w:numId="26" w16cid:durableId="467433670">
    <w:abstractNumId w:val="31"/>
  </w:num>
  <w:num w:numId="27" w16cid:durableId="66072758">
    <w:abstractNumId w:val="32"/>
  </w:num>
  <w:num w:numId="28" w16cid:durableId="210576458">
    <w:abstractNumId w:val="25"/>
  </w:num>
  <w:num w:numId="29" w16cid:durableId="1817448180">
    <w:abstractNumId w:val="1"/>
  </w:num>
  <w:num w:numId="30" w16cid:durableId="1224876547">
    <w:abstractNumId w:val="14"/>
  </w:num>
  <w:num w:numId="31" w16cid:durableId="312948372">
    <w:abstractNumId w:val="4"/>
  </w:num>
  <w:num w:numId="32" w16cid:durableId="2052992363">
    <w:abstractNumId w:val="18"/>
  </w:num>
  <w:num w:numId="33" w16cid:durableId="1494252082">
    <w:abstractNumId w:val="5"/>
  </w:num>
  <w:num w:numId="34" w16cid:durableId="2147116032">
    <w:abstractNumId w:val="28"/>
  </w:num>
  <w:num w:numId="35" w16cid:durableId="1809318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90"/>
    <w:rsid w:val="000062AF"/>
    <w:rsid w:val="00020CDA"/>
    <w:rsid w:val="0002256A"/>
    <w:rsid w:val="00026032"/>
    <w:rsid w:val="00026AC1"/>
    <w:rsid w:val="00032C90"/>
    <w:rsid w:val="00034E0A"/>
    <w:rsid w:val="000375C8"/>
    <w:rsid w:val="000407D2"/>
    <w:rsid w:val="0004727C"/>
    <w:rsid w:val="00056340"/>
    <w:rsid w:val="00061BDF"/>
    <w:rsid w:val="000663F4"/>
    <w:rsid w:val="000757B0"/>
    <w:rsid w:val="00075E3A"/>
    <w:rsid w:val="000842BA"/>
    <w:rsid w:val="000871B3"/>
    <w:rsid w:val="000C0118"/>
    <w:rsid w:val="000D17FA"/>
    <w:rsid w:val="000E0804"/>
    <w:rsid w:val="000E3B37"/>
    <w:rsid w:val="000F006E"/>
    <w:rsid w:val="000F1ECB"/>
    <w:rsid w:val="000F241C"/>
    <w:rsid w:val="000F4A33"/>
    <w:rsid w:val="000F5164"/>
    <w:rsid w:val="00100462"/>
    <w:rsid w:val="00102097"/>
    <w:rsid w:val="00104184"/>
    <w:rsid w:val="00120CE1"/>
    <w:rsid w:val="00123BF9"/>
    <w:rsid w:val="001252C4"/>
    <w:rsid w:val="00125B89"/>
    <w:rsid w:val="00126080"/>
    <w:rsid w:val="00137534"/>
    <w:rsid w:val="00137E1D"/>
    <w:rsid w:val="00142134"/>
    <w:rsid w:val="0014653A"/>
    <w:rsid w:val="00163B98"/>
    <w:rsid w:val="00166428"/>
    <w:rsid w:val="001668B4"/>
    <w:rsid w:val="00166A9E"/>
    <w:rsid w:val="00184C7F"/>
    <w:rsid w:val="00187C64"/>
    <w:rsid w:val="00194F82"/>
    <w:rsid w:val="00195401"/>
    <w:rsid w:val="001A13A8"/>
    <w:rsid w:val="001A231F"/>
    <w:rsid w:val="001A378F"/>
    <w:rsid w:val="001A3DB2"/>
    <w:rsid w:val="001A58F8"/>
    <w:rsid w:val="001B4DA0"/>
    <w:rsid w:val="001D4AB4"/>
    <w:rsid w:val="001D4C2D"/>
    <w:rsid w:val="001E023D"/>
    <w:rsid w:val="001E1DB3"/>
    <w:rsid w:val="001E314A"/>
    <w:rsid w:val="001F005E"/>
    <w:rsid w:val="002221C3"/>
    <w:rsid w:val="00226138"/>
    <w:rsid w:val="00226B57"/>
    <w:rsid w:val="00263612"/>
    <w:rsid w:val="00265D2C"/>
    <w:rsid w:val="00276E12"/>
    <w:rsid w:val="00284B3E"/>
    <w:rsid w:val="00285ABC"/>
    <w:rsid w:val="00294BF0"/>
    <w:rsid w:val="0029687E"/>
    <w:rsid w:val="002A7A68"/>
    <w:rsid w:val="002B18AF"/>
    <w:rsid w:val="002D28F2"/>
    <w:rsid w:val="002E5E12"/>
    <w:rsid w:val="002E7E08"/>
    <w:rsid w:val="002F084E"/>
    <w:rsid w:val="003019C7"/>
    <w:rsid w:val="003030E1"/>
    <w:rsid w:val="00304D1F"/>
    <w:rsid w:val="00307939"/>
    <w:rsid w:val="00315B10"/>
    <w:rsid w:val="0031652F"/>
    <w:rsid w:val="0031673F"/>
    <w:rsid w:val="00323568"/>
    <w:rsid w:val="003259EF"/>
    <w:rsid w:val="003353A2"/>
    <w:rsid w:val="00335CAC"/>
    <w:rsid w:val="00342C7D"/>
    <w:rsid w:val="003508FD"/>
    <w:rsid w:val="00350ED5"/>
    <w:rsid w:val="00351EF6"/>
    <w:rsid w:val="0035793B"/>
    <w:rsid w:val="00365B4C"/>
    <w:rsid w:val="00366B10"/>
    <w:rsid w:val="003701A6"/>
    <w:rsid w:val="00373FDA"/>
    <w:rsid w:val="003A07AB"/>
    <w:rsid w:val="003B6490"/>
    <w:rsid w:val="003E399F"/>
    <w:rsid w:val="003E405F"/>
    <w:rsid w:val="003E41AF"/>
    <w:rsid w:val="003E6C64"/>
    <w:rsid w:val="004020BF"/>
    <w:rsid w:val="00404BC9"/>
    <w:rsid w:val="00406E3F"/>
    <w:rsid w:val="004115A6"/>
    <w:rsid w:val="00412FBB"/>
    <w:rsid w:val="0041530C"/>
    <w:rsid w:val="00423134"/>
    <w:rsid w:val="004276DA"/>
    <w:rsid w:val="0043545A"/>
    <w:rsid w:val="004444D6"/>
    <w:rsid w:val="00450A60"/>
    <w:rsid w:val="00457790"/>
    <w:rsid w:val="00460ADD"/>
    <w:rsid w:val="00462567"/>
    <w:rsid w:val="00462FEA"/>
    <w:rsid w:val="00473DD9"/>
    <w:rsid w:val="0048517A"/>
    <w:rsid w:val="004919CD"/>
    <w:rsid w:val="0049735E"/>
    <w:rsid w:val="00497EEC"/>
    <w:rsid w:val="004B15D9"/>
    <w:rsid w:val="004B2A62"/>
    <w:rsid w:val="004B2CF6"/>
    <w:rsid w:val="004C357B"/>
    <w:rsid w:val="004C3D75"/>
    <w:rsid w:val="004C3FF2"/>
    <w:rsid w:val="004C6301"/>
    <w:rsid w:val="004D22CE"/>
    <w:rsid w:val="004D4E96"/>
    <w:rsid w:val="004D6D76"/>
    <w:rsid w:val="004E424F"/>
    <w:rsid w:val="004E5CAB"/>
    <w:rsid w:val="004F0363"/>
    <w:rsid w:val="004F3187"/>
    <w:rsid w:val="0050585C"/>
    <w:rsid w:val="00510CD9"/>
    <w:rsid w:val="005208CD"/>
    <w:rsid w:val="005241D6"/>
    <w:rsid w:val="00525EFC"/>
    <w:rsid w:val="00540CC9"/>
    <w:rsid w:val="0055216F"/>
    <w:rsid w:val="00572051"/>
    <w:rsid w:val="00586B5E"/>
    <w:rsid w:val="00587A14"/>
    <w:rsid w:val="005931D3"/>
    <w:rsid w:val="005B3ED5"/>
    <w:rsid w:val="005B6E49"/>
    <w:rsid w:val="005C3741"/>
    <w:rsid w:val="005D3D60"/>
    <w:rsid w:val="005E4CDB"/>
    <w:rsid w:val="005F6649"/>
    <w:rsid w:val="00604EC7"/>
    <w:rsid w:val="00614DF7"/>
    <w:rsid w:val="00617121"/>
    <w:rsid w:val="00620880"/>
    <w:rsid w:val="00627464"/>
    <w:rsid w:val="00630148"/>
    <w:rsid w:val="00632E64"/>
    <w:rsid w:val="006522A8"/>
    <w:rsid w:val="0065396E"/>
    <w:rsid w:val="00660B4E"/>
    <w:rsid w:val="006620B3"/>
    <w:rsid w:val="00663708"/>
    <w:rsid w:val="006713D1"/>
    <w:rsid w:val="00671D8C"/>
    <w:rsid w:val="006821DB"/>
    <w:rsid w:val="00686239"/>
    <w:rsid w:val="0069062B"/>
    <w:rsid w:val="00692AA1"/>
    <w:rsid w:val="00695FE8"/>
    <w:rsid w:val="00697ED9"/>
    <w:rsid w:val="006A41B5"/>
    <w:rsid w:val="006A543E"/>
    <w:rsid w:val="006B16E8"/>
    <w:rsid w:val="006B28D3"/>
    <w:rsid w:val="006B5E07"/>
    <w:rsid w:val="006C0C5C"/>
    <w:rsid w:val="006C1A63"/>
    <w:rsid w:val="006C2674"/>
    <w:rsid w:val="006C44D0"/>
    <w:rsid w:val="006C7354"/>
    <w:rsid w:val="006E183C"/>
    <w:rsid w:val="006E27C5"/>
    <w:rsid w:val="006F0BBA"/>
    <w:rsid w:val="006F2B8E"/>
    <w:rsid w:val="006F3B08"/>
    <w:rsid w:val="0071182F"/>
    <w:rsid w:val="00715788"/>
    <w:rsid w:val="00722455"/>
    <w:rsid w:val="007248F3"/>
    <w:rsid w:val="0073319F"/>
    <w:rsid w:val="00736FAE"/>
    <w:rsid w:val="00741D6F"/>
    <w:rsid w:val="00745ADB"/>
    <w:rsid w:val="00750EB1"/>
    <w:rsid w:val="00753BDC"/>
    <w:rsid w:val="007603C0"/>
    <w:rsid w:val="00762D90"/>
    <w:rsid w:val="00763B78"/>
    <w:rsid w:val="007724B0"/>
    <w:rsid w:val="00774657"/>
    <w:rsid w:val="00783030"/>
    <w:rsid w:val="0078342E"/>
    <w:rsid w:val="0079334F"/>
    <w:rsid w:val="007A21CA"/>
    <w:rsid w:val="007A6DD6"/>
    <w:rsid w:val="007B1F7F"/>
    <w:rsid w:val="007B41D9"/>
    <w:rsid w:val="007B430B"/>
    <w:rsid w:val="007C633D"/>
    <w:rsid w:val="007C6582"/>
    <w:rsid w:val="007C72AE"/>
    <w:rsid w:val="007D01A5"/>
    <w:rsid w:val="007D240E"/>
    <w:rsid w:val="007D697E"/>
    <w:rsid w:val="007F5C1F"/>
    <w:rsid w:val="007F6C4C"/>
    <w:rsid w:val="007F752E"/>
    <w:rsid w:val="007F7A39"/>
    <w:rsid w:val="008013BF"/>
    <w:rsid w:val="00801AC2"/>
    <w:rsid w:val="00812636"/>
    <w:rsid w:val="00822C71"/>
    <w:rsid w:val="00823573"/>
    <w:rsid w:val="008252AB"/>
    <w:rsid w:val="00834910"/>
    <w:rsid w:val="00843C15"/>
    <w:rsid w:val="0086641B"/>
    <w:rsid w:val="00871263"/>
    <w:rsid w:val="008818D3"/>
    <w:rsid w:val="0088593D"/>
    <w:rsid w:val="008913D9"/>
    <w:rsid w:val="00893DA8"/>
    <w:rsid w:val="008A0A18"/>
    <w:rsid w:val="008A5516"/>
    <w:rsid w:val="008A6169"/>
    <w:rsid w:val="008B678D"/>
    <w:rsid w:val="008B7BC2"/>
    <w:rsid w:val="008E7B06"/>
    <w:rsid w:val="008F1FB1"/>
    <w:rsid w:val="00900283"/>
    <w:rsid w:val="00901DC2"/>
    <w:rsid w:val="00904226"/>
    <w:rsid w:val="0092203B"/>
    <w:rsid w:val="00925A72"/>
    <w:rsid w:val="00926990"/>
    <w:rsid w:val="00935280"/>
    <w:rsid w:val="0095075C"/>
    <w:rsid w:val="00952F70"/>
    <w:rsid w:val="0095447C"/>
    <w:rsid w:val="0095676D"/>
    <w:rsid w:val="00962048"/>
    <w:rsid w:val="009636C3"/>
    <w:rsid w:val="00983B79"/>
    <w:rsid w:val="00986160"/>
    <w:rsid w:val="009927E3"/>
    <w:rsid w:val="00992E4A"/>
    <w:rsid w:val="00993C05"/>
    <w:rsid w:val="0099754A"/>
    <w:rsid w:val="009A2B38"/>
    <w:rsid w:val="009B3ED0"/>
    <w:rsid w:val="009B4042"/>
    <w:rsid w:val="009B5391"/>
    <w:rsid w:val="009C6924"/>
    <w:rsid w:val="009D55E3"/>
    <w:rsid w:val="009F1AEB"/>
    <w:rsid w:val="009F4661"/>
    <w:rsid w:val="009F4974"/>
    <w:rsid w:val="009F4E48"/>
    <w:rsid w:val="009F6264"/>
    <w:rsid w:val="00A005F3"/>
    <w:rsid w:val="00A03644"/>
    <w:rsid w:val="00A06B01"/>
    <w:rsid w:val="00A1446B"/>
    <w:rsid w:val="00A23F4F"/>
    <w:rsid w:val="00A31847"/>
    <w:rsid w:val="00A31D41"/>
    <w:rsid w:val="00A44B57"/>
    <w:rsid w:val="00A45F9C"/>
    <w:rsid w:val="00A51CBE"/>
    <w:rsid w:val="00A54073"/>
    <w:rsid w:val="00A54426"/>
    <w:rsid w:val="00A62440"/>
    <w:rsid w:val="00A62726"/>
    <w:rsid w:val="00A65CFD"/>
    <w:rsid w:val="00A901B6"/>
    <w:rsid w:val="00A91D70"/>
    <w:rsid w:val="00A97D3F"/>
    <w:rsid w:val="00AA07DD"/>
    <w:rsid w:val="00AA3673"/>
    <w:rsid w:val="00AB568E"/>
    <w:rsid w:val="00AC465A"/>
    <w:rsid w:val="00AC6C54"/>
    <w:rsid w:val="00AD7290"/>
    <w:rsid w:val="00AE365F"/>
    <w:rsid w:val="00AE40D7"/>
    <w:rsid w:val="00AF245C"/>
    <w:rsid w:val="00AF7C09"/>
    <w:rsid w:val="00B016AE"/>
    <w:rsid w:val="00B051AA"/>
    <w:rsid w:val="00B07A27"/>
    <w:rsid w:val="00B11C26"/>
    <w:rsid w:val="00B24A4A"/>
    <w:rsid w:val="00B266EC"/>
    <w:rsid w:val="00B27613"/>
    <w:rsid w:val="00B31030"/>
    <w:rsid w:val="00B3758C"/>
    <w:rsid w:val="00B608C6"/>
    <w:rsid w:val="00B6401E"/>
    <w:rsid w:val="00B65A82"/>
    <w:rsid w:val="00B73A50"/>
    <w:rsid w:val="00B75ADD"/>
    <w:rsid w:val="00B80B29"/>
    <w:rsid w:val="00B86DF8"/>
    <w:rsid w:val="00B93383"/>
    <w:rsid w:val="00BA2943"/>
    <w:rsid w:val="00BA3812"/>
    <w:rsid w:val="00BA540B"/>
    <w:rsid w:val="00BA75F2"/>
    <w:rsid w:val="00BB1276"/>
    <w:rsid w:val="00BB2130"/>
    <w:rsid w:val="00BB42B9"/>
    <w:rsid w:val="00BD25D7"/>
    <w:rsid w:val="00BE0F9D"/>
    <w:rsid w:val="00BE580E"/>
    <w:rsid w:val="00BF238C"/>
    <w:rsid w:val="00BF2EC5"/>
    <w:rsid w:val="00C0032E"/>
    <w:rsid w:val="00C02640"/>
    <w:rsid w:val="00C10F53"/>
    <w:rsid w:val="00C221C9"/>
    <w:rsid w:val="00C23A79"/>
    <w:rsid w:val="00C27B2F"/>
    <w:rsid w:val="00C4023E"/>
    <w:rsid w:val="00C51AF9"/>
    <w:rsid w:val="00C54884"/>
    <w:rsid w:val="00C56C09"/>
    <w:rsid w:val="00C7011C"/>
    <w:rsid w:val="00C95D29"/>
    <w:rsid w:val="00CA5D19"/>
    <w:rsid w:val="00CB45A4"/>
    <w:rsid w:val="00CB62B2"/>
    <w:rsid w:val="00CD5C9E"/>
    <w:rsid w:val="00CD6CDB"/>
    <w:rsid w:val="00CD6E6C"/>
    <w:rsid w:val="00CE37FC"/>
    <w:rsid w:val="00CE3D94"/>
    <w:rsid w:val="00CF0E42"/>
    <w:rsid w:val="00CF437E"/>
    <w:rsid w:val="00CF4AE3"/>
    <w:rsid w:val="00CF4EBB"/>
    <w:rsid w:val="00D006E8"/>
    <w:rsid w:val="00D01DF5"/>
    <w:rsid w:val="00D13A68"/>
    <w:rsid w:val="00D20226"/>
    <w:rsid w:val="00D20B05"/>
    <w:rsid w:val="00D314A8"/>
    <w:rsid w:val="00D3599D"/>
    <w:rsid w:val="00D401C2"/>
    <w:rsid w:val="00D44A2D"/>
    <w:rsid w:val="00D5219C"/>
    <w:rsid w:val="00D52FD6"/>
    <w:rsid w:val="00D578F3"/>
    <w:rsid w:val="00D73814"/>
    <w:rsid w:val="00D83781"/>
    <w:rsid w:val="00D85225"/>
    <w:rsid w:val="00D8749A"/>
    <w:rsid w:val="00D91D76"/>
    <w:rsid w:val="00DA18ED"/>
    <w:rsid w:val="00DA549A"/>
    <w:rsid w:val="00DB1486"/>
    <w:rsid w:val="00DB47B9"/>
    <w:rsid w:val="00DC2807"/>
    <w:rsid w:val="00DC3988"/>
    <w:rsid w:val="00DC50F9"/>
    <w:rsid w:val="00DC5A7A"/>
    <w:rsid w:val="00DC7792"/>
    <w:rsid w:val="00DC7CCE"/>
    <w:rsid w:val="00DD58B7"/>
    <w:rsid w:val="00E02500"/>
    <w:rsid w:val="00E04418"/>
    <w:rsid w:val="00E133B1"/>
    <w:rsid w:val="00E13938"/>
    <w:rsid w:val="00E13FB2"/>
    <w:rsid w:val="00E265FE"/>
    <w:rsid w:val="00E27BA3"/>
    <w:rsid w:val="00E3007D"/>
    <w:rsid w:val="00E32310"/>
    <w:rsid w:val="00E46AA7"/>
    <w:rsid w:val="00E5585E"/>
    <w:rsid w:val="00E609B7"/>
    <w:rsid w:val="00E64ED8"/>
    <w:rsid w:val="00E719D1"/>
    <w:rsid w:val="00E74A18"/>
    <w:rsid w:val="00E772EE"/>
    <w:rsid w:val="00E81992"/>
    <w:rsid w:val="00E85665"/>
    <w:rsid w:val="00EB1505"/>
    <w:rsid w:val="00EB71FD"/>
    <w:rsid w:val="00EB78EF"/>
    <w:rsid w:val="00ED526D"/>
    <w:rsid w:val="00ED6788"/>
    <w:rsid w:val="00EE5B58"/>
    <w:rsid w:val="00F008BA"/>
    <w:rsid w:val="00F05DDF"/>
    <w:rsid w:val="00F263AC"/>
    <w:rsid w:val="00F27355"/>
    <w:rsid w:val="00F325CB"/>
    <w:rsid w:val="00F32B1D"/>
    <w:rsid w:val="00F41BF4"/>
    <w:rsid w:val="00F5432A"/>
    <w:rsid w:val="00F623CB"/>
    <w:rsid w:val="00F6662E"/>
    <w:rsid w:val="00F67D59"/>
    <w:rsid w:val="00F7183A"/>
    <w:rsid w:val="00F7383B"/>
    <w:rsid w:val="00F738CB"/>
    <w:rsid w:val="00F83A4C"/>
    <w:rsid w:val="00F840FA"/>
    <w:rsid w:val="00F92622"/>
    <w:rsid w:val="00F93A32"/>
    <w:rsid w:val="00F94876"/>
    <w:rsid w:val="00FA51B6"/>
    <w:rsid w:val="00FB6D20"/>
    <w:rsid w:val="00FE0B0C"/>
    <w:rsid w:val="00FE5019"/>
    <w:rsid w:val="00FE6035"/>
    <w:rsid w:val="00FE750D"/>
    <w:rsid w:val="00FE7C92"/>
    <w:rsid w:val="00FF20AB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751A1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normal">
    <w:name w:val="x_msonormal"/>
    <w:basedOn w:val="Normal"/>
    <w:rsid w:val="00D314A8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BD37BC97-8B9F-4BEC-B6AE-4E0410CC9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2DF6C7-B556-48D8-8EBB-69329483E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144DA2-A218-47E0-B7F0-F2D6101AD8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5D6F60-43BE-4AAF-A745-3A28F0B64D6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Max Fincher</cp:lastModifiedBy>
  <cp:revision>2</cp:revision>
  <cp:lastPrinted>2025-04-28T09:45:00Z</cp:lastPrinted>
  <dcterms:created xsi:type="dcterms:W3CDTF">2025-04-28T09:47:00Z</dcterms:created>
  <dcterms:modified xsi:type="dcterms:W3CDTF">2025-04-28T09:47:00Z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8724800</vt:r8>
  </property>
  <property fmtid="{D5CDD505-2E9C-101B-9397-08002B2CF9AE}" pid="4" name="MediaServiceImageTags">
    <vt:lpwstr/>
  </property>
</Properties>
</file>