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11DF2" w14:textId="51C2C596" w:rsidR="004D22CE" w:rsidRDefault="004D22CE" w:rsidP="00F325CB">
      <w:pPr>
        <w:jc w:val="both"/>
        <w:rPr>
          <w:rFonts w:ascii="Frutiger 45 Light" w:hAnsi="Frutiger 45 Light"/>
        </w:rPr>
      </w:pPr>
    </w:p>
    <w:p w14:paraId="5526AED8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B13BEE2" wp14:editId="7BD336DF">
                <wp:simplePos x="0" y="0"/>
                <wp:positionH relativeFrom="column">
                  <wp:posOffset>139065</wp:posOffset>
                </wp:positionH>
                <wp:positionV relativeFrom="paragraph">
                  <wp:posOffset>32385</wp:posOffset>
                </wp:positionV>
                <wp:extent cx="2908300" cy="457200"/>
                <wp:effectExtent l="0" t="0" r="635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99F868" w14:textId="77777777"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13BEE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0.95pt;margin-top:2.5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qiO8AEAAMo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" stroked="f">
                <v:textbox>
                  <w:txbxContent>
                    <w:p w14:paraId="4C99F868" w14:textId="77777777"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80E7DD1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EFDA399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137A1B46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E74F51D" w14:textId="70ED0D2F" w:rsidR="004D22CE" w:rsidRDefault="007462D8" w:rsidP="00F325CB">
      <w:pPr>
        <w:jc w:val="both"/>
        <w:rPr>
          <w:rFonts w:ascii="Frutiger 45 Light" w:hAnsi="Frutiger 45 Light"/>
        </w:rPr>
      </w:pPr>
      <w:r>
        <w:rPr>
          <w:noProof/>
          <w:sz w:val="12"/>
          <w:lang w:eastAsia="en-GB"/>
        </w:rPr>
        <w:drawing>
          <wp:inline distT="0" distB="0" distL="0" distR="0" wp14:anchorId="511FADCC" wp14:editId="475B5056">
            <wp:extent cx="2240280" cy="1299845"/>
            <wp:effectExtent l="19050" t="0" r="7620" b="0"/>
            <wp:docPr id="1" name="Picture 1" descr="UCET_LOGO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CET_LOGO_FINAL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1299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EC4B93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054BFDE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054B7830" w14:textId="048D4D0C" w:rsidR="0054697B" w:rsidRDefault="004F3187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Agenda for the on-line meeting of the UCET </w:t>
      </w:r>
      <w:r w:rsidR="003E46C4" w:rsidRPr="00CB6F6A">
        <w:rPr>
          <w:rFonts w:ascii="Arial" w:hAnsi="Arial" w:cs="Arial"/>
          <w:b/>
          <w:sz w:val="20"/>
          <w:szCs w:val="20"/>
        </w:rPr>
        <w:t xml:space="preserve">ITE </w:t>
      </w:r>
      <w:r w:rsidR="008209DA">
        <w:rPr>
          <w:rFonts w:ascii="Arial" w:hAnsi="Arial" w:cs="Arial"/>
          <w:b/>
          <w:sz w:val="20"/>
          <w:szCs w:val="20"/>
        </w:rPr>
        <w:t xml:space="preserve">primary &amp; early years </w:t>
      </w:r>
      <w:r w:rsidR="00082386">
        <w:rPr>
          <w:rFonts w:ascii="Arial" w:hAnsi="Arial" w:cs="Arial"/>
          <w:b/>
          <w:sz w:val="20"/>
          <w:szCs w:val="20"/>
        </w:rPr>
        <w:t>f</w:t>
      </w:r>
      <w:r w:rsidR="003E46C4" w:rsidRPr="00CB6F6A">
        <w:rPr>
          <w:rFonts w:ascii="Arial" w:hAnsi="Arial" w:cs="Arial"/>
          <w:b/>
          <w:sz w:val="20"/>
          <w:szCs w:val="20"/>
        </w:rPr>
        <w:t xml:space="preserve">orum </w:t>
      </w:r>
      <w:r w:rsidRPr="00CB6F6A">
        <w:rPr>
          <w:rFonts w:ascii="Arial" w:hAnsi="Arial" w:cs="Arial"/>
          <w:b/>
          <w:sz w:val="20"/>
          <w:szCs w:val="20"/>
        </w:rPr>
        <w:t xml:space="preserve">to take place at </w:t>
      </w:r>
      <w:r w:rsidR="00F74699" w:rsidRPr="00CB6F6A">
        <w:rPr>
          <w:rFonts w:ascii="Arial" w:hAnsi="Arial" w:cs="Arial"/>
          <w:b/>
          <w:sz w:val="20"/>
          <w:szCs w:val="20"/>
          <w:u w:val="single"/>
        </w:rPr>
        <w:t>1p</w:t>
      </w:r>
      <w:r w:rsidRPr="00CB6F6A">
        <w:rPr>
          <w:rFonts w:ascii="Arial" w:hAnsi="Arial" w:cs="Arial"/>
          <w:b/>
          <w:sz w:val="20"/>
          <w:szCs w:val="20"/>
          <w:u w:val="single"/>
        </w:rPr>
        <w:t xml:space="preserve">m </w:t>
      </w:r>
      <w:r w:rsidRPr="00CB6F6A">
        <w:rPr>
          <w:rFonts w:ascii="Arial" w:hAnsi="Arial" w:cs="Arial"/>
          <w:b/>
          <w:sz w:val="20"/>
          <w:szCs w:val="20"/>
        </w:rPr>
        <w:t xml:space="preserve">on </w:t>
      </w:r>
      <w:r w:rsidR="00696462" w:rsidRPr="00CB6F6A">
        <w:rPr>
          <w:rFonts w:ascii="Arial" w:hAnsi="Arial" w:cs="Arial"/>
          <w:b/>
          <w:sz w:val="20"/>
          <w:szCs w:val="20"/>
        </w:rPr>
        <w:t xml:space="preserve">Tuesday </w:t>
      </w:r>
      <w:r w:rsidR="00771031">
        <w:rPr>
          <w:rFonts w:ascii="Arial" w:hAnsi="Arial" w:cs="Arial"/>
          <w:b/>
          <w:sz w:val="20"/>
          <w:szCs w:val="20"/>
        </w:rPr>
        <w:t>1</w:t>
      </w:r>
      <w:r w:rsidR="00DC7471">
        <w:rPr>
          <w:rFonts w:ascii="Arial" w:hAnsi="Arial" w:cs="Arial"/>
          <w:b/>
          <w:sz w:val="20"/>
          <w:szCs w:val="20"/>
        </w:rPr>
        <w:t>8 February 2025</w:t>
      </w:r>
      <w:r w:rsidR="002D7586" w:rsidRPr="00CB6F6A">
        <w:rPr>
          <w:rFonts w:ascii="Arial" w:hAnsi="Arial" w:cs="Arial"/>
          <w:b/>
          <w:sz w:val="20"/>
          <w:szCs w:val="20"/>
        </w:rPr>
        <w:t xml:space="preserve">. </w:t>
      </w:r>
    </w:p>
    <w:p w14:paraId="4DBEC74F" w14:textId="77777777" w:rsidR="0054697B" w:rsidRDefault="0054697B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</w:p>
    <w:p w14:paraId="4E515607" w14:textId="1E143016" w:rsidR="00DA0FAF" w:rsidRDefault="00306B3A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There </w:t>
      </w:r>
      <w:r w:rsidR="007935AE" w:rsidRPr="00CB6F6A">
        <w:rPr>
          <w:rFonts w:ascii="Arial" w:hAnsi="Arial" w:cs="Arial"/>
          <w:b/>
          <w:sz w:val="20"/>
          <w:szCs w:val="20"/>
        </w:rPr>
        <w:t>will</w:t>
      </w:r>
      <w:r w:rsidR="007935AE">
        <w:rPr>
          <w:rFonts w:ascii="Arial" w:hAnsi="Arial" w:cs="Arial"/>
          <w:b/>
          <w:sz w:val="20"/>
          <w:szCs w:val="20"/>
        </w:rPr>
        <w:t xml:space="preserve"> also</w:t>
      </w:r>
      <w:r w:rsidR="00771031">
        <w:rPr>
          <w:rFonts w:ascii="Arial" w:hAnsi="Arial" w:cs="Arial"/>
          <w:b/>
          <w:sz w:val="20"/>
          <w:szCs w:val="20"/>
        </w:rPr>
        <w:t xml:space="preserve"> be a morning symposium </w:t>
      </w:r>
      <w:r w:rsidR="007935AE">
        <w:rPr>
          <w:rFonts w:ascii="Arial" w:hAnsi="Arial" w:cs="Arial"/>
          <w:b/>
          <w:sz w:val="20"/>
          <w:szCs w:val="20"/>
        </w:rPr>
        <w:t>beginning</w:t>
      </w:r>
      <w:r w:rsidR="00771031">
        <w:rPr>
          <w:rFonts w:ascii="Arial" w:hAnsi="Arial" w:cs="Arial"/>
          <w:b/>
          <w:sz w:val="20"/>
          <w:szCs w:val="20"/>
        </w:rPr>
        <w:t xml:space="preserve"> at 10.30am on </w:t>
      </w:r>
      <w:r w:rsidR="00ED65EB">
        <w:rPr>
          <w:rFonts w:ascii="Arial" w:hAnsi="Arial" w:cs="Arial"/>
          <w:b/>
          <w:sz w:val="20"/>
          <w:szCs w:val="20"/>
        </w:rPr>
        <w:t xml:space="preserve">inclusion with speakers including </w:t>
      </w:r>
      <w:r w:rsidR="00A34ADB">
        <w:rPr>
          <w:rFonts w:ascii="Arial" w:hAnsi="Arial" w:cs="Arial"/>
          <w:b/>
          <w:sz w:val="20"/>
          <w:szCs w:val="20"/>
        </w:rPr>
        <w:t xml:space="preserve">Alison Baker and </w:t>
      </w:r>
      <w:r w:rsidR="00ED65EB">
        <w:rPr>
          <w:rFonts w:ascii="Arial" w:hAnsi="Arial" w:cs="Arial"/>
          <w:b/>
          <w:sz w:val="20"/>
          <w:szCs w:val="20"/>
        </w:rPr>
        <w:t>Emma Clarke.</w:t>
      </w:r>
      <w:r w:rsidR="0040363E">
        <w:rPr>
          <w:rFonts w:ascii="Arial" w:hAnsi="Arial" w:cs="Arial"/>
          <w:b/>
          <w:sz w:val="20"/>
          <w:szCs w:val="20"/>
        </w:rPr>
        <w:t xml:space="preserve"> </w:t>
      </w:r>
      <w:r w:rsidR="00671407">
        <w:rPr>
          <w:rFonts w:ascii="Arial" w:hAnsi="Arial" w:cs="Arial"/>
          <w:b/>
          <w:sz w:val="20"/>
          <w:szCs w:val="20"/>
        </w:rPr>
        <w:t xml:space="preserve"> </w:t>
      </w:r>
      <w:r w:rsidR="0054697B">
        <w:rPr>
          <w:rFonts w:ascii="Arial" w:hAnsi="Arial" w:cs="Arial"/>
          <w:b/>
          <w:sz w:val="20"/>
          <w:szCs w:val="20"/>
        </w:rPr>
        <w:t>If you would like to attend this event</w:t>
      </w:r>
      <w:r w:rsidR="00F8064F">
        <w:rPr>
          <w:rFonts w:ascii="Arial" w:hAnsi="Arial" w:cs="Arial"/>
          <w:b/>
          <w:sz w:val="20"/>
          <w:szCs w:val="20"/>
        </w:rPr>
        <w:t xml:space="preserve"> </w:t>
      </w:r>
      <w:r w:rsidR="0054697B">
        <w:rPr>
          <w:rFonts w:ascii="Arial" w:hAnsi="Arial" w:cs="Arial"/>
          <w:b/>
          <w:sz w:val="20"/>
          <w:szCs w:val="20"/>
        </w:rPr>
        <w:t>(for which there is no charge) but have not registered please contact m.fincher@ucet.ac.uk</w:t>
      </w:r>
    </w:p>
    <w:p w14:paraId="0E6F284A" w14:textId="77777777" w:rsidR="00C2332E" w:rsidRDefault="00C2332E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</w:p>
    <w:p w14:paraId="3627A6D2" w14:textId="77777777" w:rsidR="004F3187" w:rsidRPr="00CB6F6A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2A379C9C" w14:textId="77777777" w:rsidR="004F3187" w:rsidRPr="00CB6F6A" w:rsidRDefault="0009468F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Welcome &amp; </w:t>
      </w:r>
      <w:r w:rsidR="004F3187" w:rsidRPr="00CB6F6A">
        <w:rPr>
          <w:rFonts w:ascii="Arial" w:hAnsi="Arial" w:cs="Arial"/>
          <w:b/>
          <w:sz w:val="20"/>
          <w:szCs w:val="20"/>
        </w:rPr>
        <w:t>introductio</w:t>
      </w:r>
      <w:r w:rsidRPr="00CB6F6A">
        <w:rPr>
          <w:rFonts w:ascii="Arial" w:hAnsi="Arial" w:cs="Arial"/>
          <w:b/>
          <w:sz w:val="20"/>
          <w:szCs w:val="20"/>
        </w:rPr>
        <w:t>ns</w:t>
      </w:r>
    </w:p>
    <w:p w14:paraId="327FC9BD" w14:textId="77777777" w:rsidR="004F3187" w:rsidRPr="00CB6F6A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Minutes of the previous meeting </w:t>
      </w:r>
    </w:p>
    <w:p w14:paraId="6B6B32EC" w14:textId="77777777" w:rsidR="004F3187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Matters arising</w:t>
      </w:r>
    </w:p>
    <w:p w14:paraId="0A8D6AB8" w14:textId="77777777" w:rsidR="003259EF" w:rsidRPr="00CB6F6A" w:rsidRDefault="00990E62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UCET updates</w:t>
      </w:r>
    </w:p>
    <w:p w14:paraId="312808B2" w14:textId="0671F561" w:rsidR="00A914A9" w:rsidRDefault="0067322A" w:rsidP="00A914A9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Policy issues:</w:t>
      </w:r>
    </w:p>
    <w:p w14:paraId="6C9DF887" w14:textId="2758205C" w:rsidR="00493EEC" w:rsidRDefault="00493EEC" w:rsidP="0067322A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ITE accreditation</w:t>
      </w:r>
    </w:p>
    <w:p w14:paraId="37CFAA38" w14:textId="78868AEF" w:rsidR="00463145" w:rsidRDefault="00463145" w:rsidP="0067322A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Marke</w:t>
      </w:r>
      <w:r w:rsidR="003C32E9">
        <w:rPr>
          <w:rFonts w:ascii="Arial" w:hAnsi="Arial" w:cs="Arial"/>
          <w:b/>
          <w:sz w:val="20"/>
          <w:szCs w:val="20"/>
        </w:rPr>
        <w:t>t</w:t>
      </w:r>
      <w:r>
        <w:rPr>
          <w:rFonts w:ascii="Arial" w:hAnsi="Arial" w:cs="Arial"/>
          <w:b/>
          <w:sz w:val="20"/>
          <w:szCs w:val="20"/>
        </w:rPr>
        <w:t xml:space="preserve"> Review evaluation</w:t>
      </w:r>
    </w:p>
    <w:p w14:paraId="3DB0E44B" w14:textId="0D035D0E" w:rsidR="00493EEC" w:rsidRPr="00463145" w:rsidRDefault="00463145" w:rsidP="009D539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463145">
        <w:rPr>
          <w:rFonts w:ascii="Arial" w:hAnsi="Arial" w:cs="Arial"/>
          <w:b/>
          <w:sz w:val="20"/>
          <w:szCs w:val="20"/>
        </w:rPr>
        <w:t>Appre</w:t>
      </w:r>
      <w:r>
        <w:rPr>
          <w:rFonts w:ascii="Arial" w:hAnsi="Arial" w:cs="Arial"/>
          <w:b/>
          <w:sz w:val="20"/>
          <w:szCs w:val="20"/>
        </w:rPr>
        <w:t>nticeships</w:t>
      </w:r>
    </w:p>
    <w:p w14:paraId="2099A90E" w14:textId="5DC00F1F" w:rsidR="002B515C" w:rsidRPr="00CB6F6A" w:rsidRDefault="002B515C" w:rsidP="002D7586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Inspection issues:</w:t>
      </w:r>
    </w:p>
    <w:p w14:paraId="6C87A332" w14:textId="6A4B4ABA" w:rsidR="00F3277A" w:rsidRDefault="00F3277A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New ITE inspection framework</w:t>
      </w:r>
    </w:p>
    <w:p w14:paraId="43A9D7FC" w14:textId="7779DCEC" w:rsidR="002148EE" w:rsidRPr="00CB6F6A" w:rsidRDefault="00256388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Thematic</w:t>
      </w:r>
      <w:r w:rsidR="00ED0105">
        <w:rPr>
          <w:rFonts w:ascii="Arial" w:hAnsi="Arial" w:cs="Arial"/>
          <w:b/>
          <w:sz w:val="20"/>
          <w:szCs w:val="20"/>
        </w:rPr>
        <w:t xml:space="preserve"> monitoring visits</w:t>
      </w:r>
    </w:p>
    <w:p w14:paraId="0FD60FEF" w14:textId="461EA2A7" w:rsidR="00696462" w:rsidRPr="00CB6F6A" w:rsidRDefault="002B515C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Other inspection issues</w:t>
      </w:r>
    </w:p>
    <w:p w14:paraId="53A8C43E" w14:textId="191D52A2" w:rsidR="00832D98" w:rsidRDefault="00946A87" w:rsidP="00696462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Recruitment to ITE</w:t>
      </w:r>
      <w:r w:rsidR="00256388">
        <w:rPr>
          <w:rFonts w:ascii="Arial" w:hAnsi="Arial" w:cs="Arial"/>
          <w:b/>
          <w:sz w:val="20"/>
          <w:szCs w:val="20"/>
        </w:rPr>
        <w:t>:</w:t>
      </w:r>
    </w:p>
    <w:p w14:paraId="748F0E57" w14:textId="7CF4F261" w:rsidR="007D22A5" w:rsidRDefault="007D22A5" w:rsidP="00256388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2024/25 census data</w:t>
      </w:r>
    </w:p>
    <w:p w14:paraId="7F64A57F" w14:textId="55854403" w:rsidR="00256388" w:rsidRDefault="00256388" w:rsidP="00256388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Feedback on recruitment</w:t>
      </w:r>
    </w:p>
    <w:p w14:paraId="2827EFC9" w14:textId="73A14A6F" w:rsidR="00256388" w:rsidRDefault="00256388" w:rsidP="00256388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Pressure on applicants to accept offers</w:t>
      </w:r>
    </w:p>
    <w:p w14:paraId="39CBC305" w14:textId="5D80C6F2" w:rsidR="009E1AA0" w:rsidRPr="00CB6F6A" w:rsidRDefault="009E1AA0" w:rsidP="00256388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Changes to Find &amp; Apply</w:t>
      </w:r>
    </w:p>
    <w:p w14:paraId="61AE4263" w14:textId="61BB2A19" w:rsidR="00D5095D" w:rsidRDefault="00D5095D" w:rsidP="0018384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Early years issues</w:t>
      </w:r>
    </w:p>
    <w:p w14:paraId="094D9F0B" w14:textId="33E134AB" w:rsidR="001F4909" w:rsidRPr="000D42DC" w:rsidRDefault="00370469" w:rsidP="0018384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0D42DC">
        <w:rPr>
          <w:rFonts w:ascii="Arial" w:hAnsi="Arial" w:cs="Arial"/>
          <w:b/>
          <w:sz w:val="20"/>
          <w:szCs w:val="20"/>
        </w:rPr>
        <w:t xml:space="preserve">UCET </w:t>
      </w:r>
      <w:r w:rsidR="001F4909" w:rsidRPr="000D42DC">
        <w:rPr>
          <w:rFonts w:ascii="Arial" w:hAnsi="Arial" w:cs="Arial"/>
          <w:b/>
          <w:sz w:val="20"/>
          <w:szCs w:val="20"/>
        </w:rPr>
        <w:t>issues:</w:t>
      </w:r>
    </w:p>
    <w:p w14:paraId="6A337BB9" w14:textId="426AA306" w:rsidR="002A64F4" w:rsidRDefault="002A64F4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UCET blog</w:t>
      </w:r>
    </w:p>
    <w:p w14:paraId="5151BCC0" w14:textId="772BE66B" w:rsidR="00370469" w:rsidRDefault="00ED0105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December </w:t>
      </w:r>
      <w:r w:rsidR="00370469" w:rsidRPr="00CB6F6A">
        <w:rPr>
          <w:rFonts w:ascii="Arial" w:hAnsi="Arial" w:cs="Arial"/>
          <w:b/>
          <w:sz w:val="20"/>
          <w:szCs w:val="20"/>
        </w:rPr>
        <w:t>newsletter</w:t>
      </w:r>
    </w:p>
    <w:p w14:paraId="78AB4A1F" w14:textId="5C8CDE58" w:rsidR="00626581" w:rsidRDefault="00CE68B6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2025 </w:t>
      </w:r>
      <w:r w:rsidR="003C32E9">
        <w:rPr>
          <w:rFonts w:ascii="Arial" w:hAnsi="Arial" w:cs="Arial"/>
          <w:b/>
          <w:sz w:val="20"/>
          <w:szCs w:val="20"/>
        </w:rPr>
        <w:t>U</w:t>
      </w:r>
      <w:r w:rsidR="00626581">
        <w:rPr>
          <w:rFonts w:ascii="Arial" w:hAnsi="Arial" w:cs="Arial"/>
          <w:b/>
          <w:sz w:val="20"/>
          <w:szCs w:val="20"/>
        </w:rPr>
        <w:t>CET conference</w:t>
      </w:r>
    </w:p>
    <w:p w14:paraId="3A18F383" w14:textId="6FE8F440" w:rsidR="000F22C6" w:rsidRDefault="00CE68B6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UCET staffing </w:t>
      </w:r>
    </w:p>
    <w:p w14:paraId="00BAF74E" w14:textId="31F2FF0A" w:rsidR="00A914A9" w:rsidRPr="00CB6F6A" w:rsidRDefault="00A914A9" w:rsidP="00A914A9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Topics for future symposia</w:t>
      </w:r>
    </w:p>
    <w:p w14:paraId="1F138C28" w14:textId="77777777" w:rsidR="003259EF" w:rsidRPr="00CB6F6A" w:rsidRDefault="003259EF" w:rsidP="003259E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Any other business</w:t>
      </w:r>
    </w:p>
    <w:p w14:paraId="4BF48BD5" w14:textId="0A4BE0CC" w:rsidR="00306B3A" w:rsidRPr="00CB6F6A" w:rsidRDefault="00306B3A" w:rsidP="003F253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Date of next meeting: </w:t>
      </w:r>
      <w:r w:rsidR="00E132FC">
        <w:rPr>
          <w:rFonts w:ascii="Arial" w:hAnsi="Arial" w:cs="Arial"/>
          <w:b/>
          <w:sz w:val="20"/>
          <w:szCs w:val="20"/>
        </w:rPr>
        <w:t xml:space="preserve">10 June </w:t>
      </w:r>
      <w:r w:rsidR="009F5367">
        <w:rPr>
          <w:rFonts w:ascii="Arial" w:hAnsi="Arial" w:cs="Arial"/>
          <w:b/>
          <w:sz w:val="20"/>
          <w:szCs w:val="20"/>
        </w:rPr>
        <w:t>2025</w:t>
      </w:r>
      <w:r w:rsidR="00805526" w:rsidRPr="00CB6F6A">
        <w:rPr>
          <w:rFonts w:ascii="Arial" w:hAnsi="Arial" w:cs="Arial"/>
          <w:b/>
          <w:sz w:val="20"/>
          <w:szCs w:val="20"/>
        </w:rPr>
        <w:t xml:space="preserve"> </w:t>
      </w:r>
      <w:r w:rsidR="002D7586" w:rsidRPr="00CB6F6A">
        <w:rPr>
          <w:rFonts w:ascii="Arial" w:hAnsi="Arial" w:cs="Arial"/>
          <w:b/>
          <w:sz w:val="20"/>
          <w:szCs w:val="20"/>
        </w:rPr>
        <w:br/>
      </w:r>
    </w:p>
    <w:p w14:paraId="7FA55825" w14:textId="77777777" w:rsidR="00306B3A" w:rsidRPr="00CB6F6A" w:rsidRDefault="00306B3A" w:rsidP="00306B3A">
      <w:pPr>
        <w:rPr>
          <w:rFonts w:ascii="Arial" w:hAnsi="Arial" w:cs="Arial"/>
          <w:b/>
          <w:sz w:val="20"/>
          <w:szCs w:val="20"/>
          <w:u w:val="single"/>
        </w:rPr>
      </w:pPr>
      <w:r w:rsidRPr="00CB6F6A">
        <w:rPr>
          <w:rFonts w:ascii="Arial" w:hAnsi="Arial" w:cs="Arial"/>
          <w:b/>
          <w:sz w:val="20"/>
          <w:szCs w:val="20"/>
          <w:u w:val="single"/>
        </w:rPr>
        <w:t>Supporting papers</w:t>
      </w:r>
    </w:p>
    <w:p w14:paraId="0533879E" w14:textId="77777777" w:rsidR="00306B3A" w:rsidRPr="00CB6F6A" w:rsidRDefault="00306B3A" w:rsidP="00306B3A">
      <w:pPr>
        <w:rPr>
          <w:rFonts w:ascii="Arial" w:hAnsi="Arial" w:cs="Arial"/>
          <w:sz w:val="20"/>
          <w:szCs w:val="20"/>
          <w:u w:val="single"/>
        </w:rPr>
      </w:pPr>
    </w:p>
    <w:p w14:paraId="24E67BC3" w14:textId="18937F62" w:rsidR="00306B3A" w:rsidRPr="00CB6F6A" w:rsidRDefault="00306B3A" w:rsidP="00306B3A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  <w:sz w:val="20"/>
          <w:szCs w:val="20"/>
        </w:rPr>
      </w:pPr>
      <w:r w:rsidRPr="00CB6F6A">
        <w:rPr>
          <w:rFonts w:ascii="Arial" w:hAnsi="Arial" w:cs="Arial"/>
          <w:b/>
          <w:bCs/>
          <w:sz w:val="20"/>
          <w:szCs w:val="20"/>
        </w:rPr>
        <w:t xml:space="preserve">Note of </w:t>
      </w:r>
      <w:r w:rsidR="00501087">
        <w:rPr>
          <w:rFonts w:ascii="Arial" w:hAnsi="Arial" w:cs="Arial"/>
          <w:b/>
          <w:bCs/>
          <w:sz w:val="20"/>
          <w:szCs w:val="20"/>
        </w:rPr>
        <w:t xml:space="preserve">19 November </w:t>
      </w:r>
      <w:r w:rsidR="00CB30D0">
        <w:rPr>
          <w:rFonts w:ascii="Arial" w:hAnsi="Arial" w:cs="Arial"/>
          <w:b/>
          <w:bCs/>
          <w:sz w:val="20"/>
          <w:szCs w:val="20"/>
        </w:rPr>
        <w:t>2024</w:t>
      </w:r>
      <w:r w:rsidR="00644660">
        <w:rPr>
          <w:rFonts w:ascii="Arial" w:hAnsi="Arial" w:cs="Arial"/>
          <w:b/>
          <w:bCs/>
          <w:sz w:val="20"/>
          <w:szCs w:val="20"/>
        </w:rPr>
        <w:t xml:space="preserve"> </w:t>
      </w:r>
      <w:r w:rsidR="006706B5" w:rsidRPr="00CB6F6A">
        <w:rPr>
          <w:rFonts w:ascii="Arial" w:hAnsi="Arial" w:cs="Arial"/>
          <w:b/>
          <w:bCs/>
          <w:sz w:val="20"/>
          <w:szCs w:val="20"/>
        </w:rPr>
        <w:t>meeting</w:t>
      </w:r>
    </w:p>
    <w:p w14:paraId="75295C36" w14:textId="2447D59A" w:rsidR="00947B26" w:rsidRDefault="00947B26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DfE accreditation documentation</w:t>
      </w:r>
    </w:p>
    <w:p w14:paraId="5497729D" w14:textId="32664388" w:rsidR="00947B26" w:rsidRDefault="00F37651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Ofsted inspection framework documentation (if available) </w:t>
      </w:r>
    </w:p>
    <w:p w14:paraId="57FA0E6C" w14:textId="21F571AC" w:rsidR="00E25495" w:rsidRDefault="00217696" w:rsidP="001C29F0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Ofste</w:t>
      </w:r>
      <w:r w:rsidR="006B3E88">
        <w:rPr>
          <w:rFonts w:ascii="Arial" w:hAnsi="Arial" w:cs="Arial"/>
          <w:b/>
          <w:sz w:val="20"/>
          <w:szCs w:val="20"/>
        </w:rPr>
        <w:t>d focused monitoring visit documentation</w:t>
      </w:r>
      <w:r w:rsidR="009514E8">
        <w:rPr>
          <w:rFonts w:ascii="Arial" w:hAnsi="Arial" w:cs="Arial"/>
          <w:b/>
          <w:sz w:val="20"/>
          <w:szCs w:val="20"/>
        </w:rPr>
        <w:t xml:space="preserve"> (inc. webinar slides)</w:t>
      </w:r>
    </w:p>
    <w:p w14:paraId="0C22BFC8" w14:textId="17E95DFB" w:rsidR="007D22A5" w:rsidRDefault="007D22A5" w:rsidP="001C29F0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2024/25 ITE census data</w:t>
      </w:r>
    </w:p>
    <w:p w14:paraId="69FA519E" w14:textId="5A14447F" w:rsidR="00256388" w:rsidRDefault="00C22CDB" w:rsidP="001C29F0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UCET NASBTT s</w:t>
      </w:r>
      <w:r w:rsidR="00256388">
        <w:rPr>
          <w:rFonts w:ascii="Arial" w:hAnsi="Arial" w:cs="Arial"/>
          <w:b/>
          <w:sz w:val="20"/>
          <w:szCs w:val="20"/>
        </w:rPr>
        <w:t xml:space="preserve">tatement on </w:t>
      </w:r>
      <w:r>
        <w:rPr>
          <w:rFonts w:ascii="Arial" w:hAnsi="Arial" w:cs="Arial"/>
          <w:b/>
          <w:sz w:val="20"/>
          <w:szCs w:val="20"/>
        </w:rPr>
        <w:t>managing applications</w:t>
      </w:r>
    </w:p>
    <w:p w14:paraId="7D5C33FD" w14:textId="4378C7CA" w:rsidR="009E1AA0" w:rsidRDefault="009E1AA0" w:rsidP="001C29F0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DfE summary of find &amp; App</w:t>
      </w:r>
      <w:r w:rsidR="009F5EFB">
        <w:rPr>
          <w:rFonts w:ascii="Arial" w:hAnsi="Arial" w:cs="Arial"/>
          <w:b/>
          <w:sz w:val="20"/>
          <w:szCs w:val="20"/>
        </w:rPr>
        <w:t>ly changes</w:t>
      </w:r>
    </w:p>
    <w:p w14:paraId="665CEFA7" w14:textId="0F3A7B8A" w:rsidR="00413A48" w:rsidRDefault="00413A48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UCET </w:t>
      </w:r>
      <w:r w:rsidR="006B3E88">
        <w:rPr>
          <w:rFonts w:ascii="Arial" w:hAnsi="Arial" w:cs="Arial"/>
          <w:b/>
          <w:sz w:val="20"/>
          <w:szCs w:val="20"/>
        </w:rPr>
        <w:t xml:space="preserve">December </w:t>
      </w:r>
      <w:r w:rsidR="00A042B5" w:rsidRPr="00CB6F6A">
        <w:rPr>
          <w:rFonts w:ascii="Arial" w:hAnsi="Arial" w:cs="Arial"/>
          <w:b/>
          <w:sz w:val="20"/>
          <w:szCs w:val="20"/>
        </w:rPr>
        <w:t>n</w:t>
      </w:r>
      <w:r w:rsidRPr="00CB6F6A">
        <w:rPr>
          <w:rFonts w:ascii="Arial" w:hAnsi="Arial" w:cs="Arial"/>
          <w:b/>
          <w:sz w:val="20"/>
          <w:szCs w:val="20"/>
        </w:rPr>
        <w:t>ewsletter</w:t>
      </w:r>
    </w:p>
    <w:sectPr w:rsidR="00413A48" w:rsidSect="009132F7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BCAB0" w14:textId="77777777" w:rsidR="00204D79" w:rsidRDefault="00204D79">
      <w:r>
        <w:separator/>
      </w:r>
    </w:p>
  </w:endnote>
  <w:endnote w:type="continuationSeparator" w:id="0">
    <w:p w14:paraId="61A1537C" w14:textId="77777777" w:rsidR="00204D79" w:rsidRDefault="00204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A0FF4" w14:textId="77777777" w:rsidR="00204D79" w:rsidRDefault="00204D79">
      <w:r>
        <w:separator/>
      </w:r>
    </w:p>
  </w:footnote>
  <w:footnote w:type="continuationSeparator" w:id="0">
    <w:p w14:paraId="3A017298" w14:textId="77777777" w:rsidR="00204D79" w:rsidRDefault="00204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8E0148"/>
    <w:multiLevelType w:val="hybridMultilevel"/>
    <w:tmpl w:val="941A2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7266D7D"/>
    <w:multiLevelType w:val="hybridMultilevel"/>
    <w:tmpl w:val="5DDC58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6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B07A7D"/>
    <w:multiLevelType w:val="hybridMultilevel"/>
    <w:tmpl w:val="D616B5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8" w15:restartNumberingAfterBreak="0">
    <w:nsid w:val="6FEE4E28"/>
    <w:multiLevelType w:val="hybridMultilevel"/>
    <w:tmpl w:val="26480B32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5734387">
    <w:abstractNumId w:val="8"/>
  </w:num>
  <w:num w:numId="2" w16cid:durableId="305429664">
    <w:abstractNumId w:val="2"/>
  </w:num>
  <w:num w:numId="3" w16cid:durableId="40176456">
    <w:abstractNumId w:val="29"/>
  </w:num>
  <w:num w:numId="4" w16cid:durableId="1399130547">
    <w:abstractNumId w:val="27"/>
  </w:num>
  <w:num w:numId="5" w16cid:durableId="18606571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3709715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2259054">
    <w:abstractNumId w:val="17"/>
  </w:num>
  <w:num w:numId="8" w16cid:durableId="213470858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4939759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7836494">
    <w:abstractNumId w:val="1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506573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2056957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61841738">
    <w:abstractNumId w:val="9"/>
  </w:num>
  <w:num w:numId="14" w16cid:durableId="608389963">
    <w:abstractNumId w:val="6"/>
  </w:num>
  <w:num w:numId="15" w16cid:durableId="864254074">
    <w:abstractNumId w:val="13"/>
  </w:num>
  <w:num w:numId="16" w16cid:durableId="263729343">
    <w:abstractNumId w:val="10"/>
  </w:num>
  <w:num w:numId="17" w16cid:durableId="2067795748">
    <w:abstractNumId w:val="0"/>
  </w:num>
  <w:num w:numId="18" w16cid:durableId="1062362179">
    <w:abstractNumId w:val="21"/>
  </w:num>
  <w:num w:numId="19" w16cid:durableId="850876839">
    <w:abstractNumId w:val="30"/>
  </w:num>
  <w:num w:numId="20" w16cid:durableId="932781661">
    <w:abstractNumId w:val="16"/>
  </w:num>
  <w:num w:numId="21" w16cid:durableId="430781413">
    <w:abstractNumId w:val="19"/>
  </w:num>
  <w:num w:numId="22" w16cid:durableId="74934723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356530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63230940">
    <w:abstractNumId w:val="11"/>
  </w:num>
  <w:num w:numId="25" w16cid:durableId="1945644972">
    <w:abstractNumId w:val="26"/>
  </w:num>
  <w:num w:numId="26" w16cid:durableId="354576679">
    <w:abstractNumId w:val="31"/>
  </w:num>
  <w:num w:numId="27" w16cid:durableId="170997641">
    <w:abstractNumId w:val="32"/>
  </w:num>
  <w:num w:numId="28" w16cid:durableId="1879583057">
    <w:abstractNumId w:val="25"/>
  </w:num>
  <w:num w:numId="29" w16cid:durableId="1320111939">
    <w:abstractNumId w:val="1"/>
  </w:num>
  <w:num w:numId="30" w16cid:durableId="1125928371">
    <w:abstractNumId w:val="14"/>
  </w:num>
  <w:num w:numId="31" w16cid:durableId="1872184743">
    <w:abstractNumId w:val="3"/>
  </w:num>
  <w:num w:numId="32" w16cid:durableId="1071776608">
    <w:abstractNumId w:val="18"/>
  </w:num>
  <w:num w:numId="33" w16cid:durableId="694110622">
    <w:abstractNumId w:val="12"/>
  </w:num>
  <w:num w:numId="34" w16cid:durableId="1769276586">
    <w:abstractNumId w:val="4"/>
  </w:num>
  <w:num w:numId="35" w16cid:durableId="101943159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A41"/>
    <w:rsid w:val="0000449E"/>
    <w:rsid w:val="00026AC1"/>
    <w:rsid w:val="00027FB1"/>
    <w:rsid w:val="00030FF4"/>
    <w:rsid w:val="000319FC"/>
    <w:rsid w:val="0003695E"/>
    <w:rsid w:val="00036E85"/>
    <w:rsid w:val="0004113B"/>
    <w:rsid w:val="000544CA"/>
    <w:rsid w:val="000549E1"/>
    <w:rsid w:val="00055342"/>
    <w:rsid w:val="00056340"/>
    <w:rsid w:val="00056A7A"/>
    <w:rsid w:val="00057BCF"/>
    <w:rsid w:val="0006470C"/>
    <w:rsid w:val="000663F4"/>
    <w:rsid w:val="000757B0"/>
    <w:rsid w:val="00075E3A"/>
    <w:rsid w:val="00082386"/>
    <w:rsid w:val="000842BA"/>
    <w:rsid w:val="000871B3"/>
    <w:rsid w:val="0009468F"/>
    <w:rsid w:val="000A325D"/>
    <w:rsid w:val="000B1FB2"/>
    <w:rsid w:val="000D132E"/>
    <w:rsid w:val="000D3720"/>
    <w:rsid w:val="000D3B11"/>
    <w:rsid w:val="000D4063"/>
    <w:rsid w:val="000D42DC"/>
    <w:rsid w:val="000D66A2"/>
    <w:rsid w:val="000D6703"/>
    <w:rsid w:val="000E0804"/>
    <w:rsid w:val="000F1ECB"/>
    <w:rsid w:val="000F22C6"/>
    <w:rsid w:val="000F241C"/>
    <w:rsid w:val="000F5164"/>
    <w:rsid w:val="00100462"/>
    <w:rsid w:val="00102097"/>
    <w:rsid w:val="00103657"/>
    <w:rsid w:val="00107BD2"/>
    <w:rsid w:val="0011616D"/>
    <w:rsid w:val="00116BF4"/>
    <w:rsid w:val="00124932"/>
    <w:rsid w:val="00124A11"/>
    <w:rsid w:val="00125B89"/>
    <w:rsid w:val="00137534"/>
    <w:rsid w:val="001403EE"/>
    <w:rsid w:val="0015411C"/>
    <w:rsid w:val="00163B98"/>
    <w:rsid w:val="001767BB"/>
    <w:rsid w:val="00187C64"/>
    <w:rsid w:val="00195401"/>
    <w:rsid w:val="001974E2"/>
    <w:rsid w:val="0019783B"/>
    <w:rsid w:val="001A13A8"/>
    <w:rsid w:val="001A3DB2"/>
    <w:rsid w:val="001A58F8"/>
    <w:rsid w:val="001B297E"/>
    <w:rsid w:val="001C2C24"/>
    <w:rsid w:val="001C373E"/>
    <w:rsid w:val="001C48F9"/>
    <w:rsid w:val="001E46F9"/>
    <w:rsid w:val="001E4D1C"/>
    <w:rsid w:val="001F4909"/>
    <w:rsid w:val="00204D79"/>
    <w:rsid w:val="00212B90"/>
    <w:rsid w:val="002148EE"/>
    <w:rsid w:val="002164CB"/>
    <w:rsid w:val="002168EE"/>
    <w:rsid w:val="00216AA5"/>
    <w:rsid w:val="00217696"/>
    <w:rsid w:val="00222339"/>
    <w:rsid w:val="00223379"/>
    <w:rsid w:val="00242D1B"/>
    <w:rsid w:val="002435EA"/>
    <w:rsid w:val="00256388"/>
    <w:rsid w:val="00262EF6"/>
    <w:rsid w:val="00263612"/>
    <w:rsid w:val="00265E9D"/>
    <w:rsid w:val="002772CC"/>
    <w:rsid w:val="00283589"/>
    <w:rsid w:val="00284F71"/>
    <w:rsid w:val="0028686D"/>
    <w:rsid w:val="0029187E"/>
    <w:rsid w:val="002A08D1"/>
    <w:rsid w:val="002A64F4"/>
    <w:rsid w:val="002B0D13"/>
    <w:rsid w:val="002B18AF"/>
    <w:rsid w:val="002B515C"/>
    <w:rsid w:val="002D28F2"/>
    <w:rsid w:val="002D7586"/>
    <w:rsid w:val="002F507B"/>
    <w:rsid w:val="00301B61"/>
    <w:rsid w:val="003030E1"/>
    <w:rsid w:val="00306B3A"/>
    <w:rsid w:val="00314E42"/>
    <w:rsid w:val="00323745"/>
    <w:rsid w:val="003259EF"/>
    <w:rsid w:val="00327C59"/>
    <w:rsid w:val="00330482"/>
    <w:rsid w:val="003353A2"/>
    <w:rsid w:val="00335CAC"/>
    <w:rsid w:val="003449D2"/>
    <w:rsid w:val="003514C8"/>
    <w:rsid w:val="00360E48"/>
    <w:rsid w:val="003649B6"/>
    <w:rsid w:val="003701A6"/>
    <w:rsid w:val="00370469"/>
    <w:rsid w:val="00373FDA"/>
    <w:rsid w:val="00375BBC"/>
    <w:rsid w:val="00397A7E"/>
    <w:rsid w:val="003A07AB"/>
    <w:rsid w:val="003A0A14"/>
    <w:rsid w:val="003A1843"/>
    <w:rsid w:val="003C32E9"/>
    <w:rsid w:val="003C3B81"/>
    <w:rsid w:val="003C3D62"/>
    <w:rsid w:val="003D00A4"/>
    <w:rsid w:val="003D0F85"/>
    <w:rsid w:val="003D11EB"/>
    <w:rsid w:val="003D2129"/>
    <w:rsid w:val="003E399F"/>
    <w:rsid w:val="003E46C4"/>
    <w:rsid w:val="003E6C64"/>
    <w:rsid w:val="004020BF"/>
    <w:rsid w:val="004033AF"/>
    <w:rsid w:val="0040363E"/>
    <w:rsid w:val="00404BC9"/>
    <w:rsid w:val="004068D6"/>
    <w:rsid w:val="00406E3F"/>
    <w:rsid w:val="00411DCD"/>
    <w:rsid w:val="00413A48"/>
    <w:rsid w:val="0042429C"/>
    <w:rsid w:val="004262A7"/>
    <w:rsid w:val="00430605"/>
    <w:rsid w:val="0043205D"/>
    <w:rsid w:val="0043284C"/>
    <w:rsid w:val="0043658A"/>
    <w:rsid w:val="00436C4E"/>
    <w:rsid w:val="004371A6"/>
    <w:rsid w:val="00446FAD"/>
    <w:rsid w:val="00453A2F"/>
    <w:rsid w:val="004560E8"/>
    <w:rsid w:val="00460ADD"/>
    <w:rsid w:val="00463145"/>
    <w:rsid w:val="00470D4F"/>
    <w:rsid w:val="00471C14"/>
    <w:rsid w:val="00473DD9"/>
    <w:rsid w:val="00474907"/>
    <w:rsid w:val="00475AED"/>
    <w:rsid w:val="00481BA1"/>
    <w:rsid w:val="00485073"/>
    <w:rsid w:val="004861B9"/>
    <w:rsid w:val="004919CD"/>
    <w:rsid w:val="00493EEC"/>
    <w:rsid w:val="004A32E0"/>
    <w:rsid w:val="004B09DC"/>
    <w:rsid w:val="004C357B"/>
    <w:rsid w:val="004C6301"/>
    <w:rsid w:val="004C7FCF"/>
    <w:rsid w:val="004D22CE"/>
    <w:rsid w:val="004D4E96"/>
    <w:rsid w:val="004E424F"/>
    <w:rsid w:val="004E5D4B"/>
    <w:rsid w:val="004F3187"/>
    <w:rsid w:val="004F61D2"/>
    <w:rsid w:val="00500240"/>
    <w:rsid w:val="00501087"/>
    <w:rsid w:val="0050585C"/>
    <w:rsid w:val="00510CD9"/>
    <w:rsid w:val="005241D6"/>
    <w:rsid w:val="005246E8"/>
    <w:rsid w:val="00524851"/>
    <w:rsid w:val="005304E5"/>
    <w:rsid w:val="0054260E"/>
    <w:rsid w:val="0054697B"/>
    <w:rsid w:val="005518C1"/>
    <w:rsid w:val="0055447C"/>
    <w:rsid w:val="00556CFC"/>
    <w:rsid w:val="005615C7"/>
    <w:rsid w:val="00576EF5"/>
    <w:rsid w:val="00587A14"/>
    <w:rsid w:val="00596E10"/>
    <w:rsid w:val="005B7866"/>
    <w:rsid w:val="005C2037"/>
    <w:rsid w:val="005C266C"/>
    <w:rsid w:val="005C42CB"/>
    <w:rsid w:val="005C4EBF"/>
    <w:rsid w:val="005E34DF"/>
    <w:rsid w:val="005E5CE2"/>
    <w:rsid w:val="005F0A3E"/>
    <w:rsid w:val="005F6649"/>
    <w:rsid w:val="006036A6"/>
    <w:rsid w:val="006067B0"/>
    <w:rsid w:val="006111BF"/>
    <w:rsid w:val="00611ABB"/>
    <w:rsid w:val="006140C3"/>
    <w:rsid w:val="00626581"/>
    <w:rsid w:val="006350F9"/>
    <w:rsid w:val="00643CDD"/>
    <w:rsid w:val="00644660"/>
    <w:rsid w:val="00663708"/>
    <w:rsid w:val="006706B5"/>
    <w:rsid w:val="006713D1"/>
    <w:rsid w:val="00671407"/>
    <w:rsid w:val="0067322A"/>
    <w:rsid w:val="0067694D"/>
    <w:rsid w:val="006772B5"/>
    <w:rsid w:val="00680955"/>
    <w:rsid w:val="00680C47"/>
    <w:rsid w:val="006821DB"/>
    <w:rsid w:val="0069062B"/>
    <w:rsid w:val="00692AA1"/>
    <w:rsid w:val="00696462"/>
    <w:rsid w:val="00697ED9"/>
    <w:rsid w:val="006B0BA2"/>
    <w:rsid w:val="006B16E8"/>
    <w:rsid w:val="006B20CA"/>
    <w:rsid w:val="006B3E88"/>
    <w:rsid w:val="006B7415"/>
    <w:rsid w:val="006B7A96"/>
    <w:rsid w:val="006C1A63"/>
    <w:rsid w:val="006C7354"/>
    <w:rsid w:val="006D0466"/>
    <w:rsid w:val="006E049C"/>
    <w:rsid w:val="006E433B"/>
    <w:rsid w:val="006F0BBA"/>
    <w:rsid w:val="006F2054"/>
    <w:rsid w:val="006F3B08"/>
    <w:rsid w:val="00702079"/>
    <w:rsid w:val="00702EB6"/>
    <w:rsid w:val="0071182F"/>
    <w:rsid w:val="00715788"/>
    <w:rsid w:val="0072194F"/>
    <w:rsid w:val="007248F3"/>
    <w:rsid w:val="0073319F"/>
    <w:rsid w:val="00736FAE"/>
    <w:rsid w:val="007462D8"/>
    <w:rsid w:val="00753038"/>
    <w:rsid w:val="00763B78"/>
    <w:rsid w:val="00771031"/>
    <w:rsid w:val="00774841"/>
    <w:rsid w:val="00781E18"/>
    <w:rsid w:val="00783030"/>
    <w:rsid w:val="0078342E"/>
    <w:rsid w:val="00784506"/>
    <w:rsid w:val="007872A7"/>
    <w:rsid w:val="007935AE"/>
    <w:rsid w:val="007A21CA"/>
    <w:rsid w:val="007B190F"/>
    <w:rsid w:val="007B1F7F"/>
    <w:rsid w:val="007C6582"/>
    <w:rsid w:val="007C72AE"/>
    <w:rsid w:val="007D01A5"/>
    <w:rsid w:val="007D22A5"/>
    <w:rsid w:val="007D240E"/>
    <w:rsid w:val="007D6C3A"/>
    <w:rsid w:val="007E53E4"/>
    <w:rsid w:val="007E6B50"/>
    <w:rsid w:val="007F2BE0"/>
    <w:rsid w:val="007F3E84"/>
    <w:rsid w:val="007F7A39"/>
    <w:rsid w:val="00801AC2"/>
    <w:rsid w:val="00805526"/>
    <w:rsid w:val="00806910"/>
    <w:rsid w:val="00811E66"/>
    <w:rsid w:val="00816FF3"/>
    <w:rsid w:val="008209DA"/>
    <w:rsid w:val="00821D78"/>
    <w:rsid w:val="00823A9C"/>
    <w:rsid w:val="008252AB"/>
    <w:rsid w:val="00826D5A"/>
    <w:rsid w:val="00826F1D"/>
    <w:rsid w:val="00832D98"/>
    <w:rsid w:val="008476DE"/>
    <w:rsid w:val="00850DD7"/>
    <w:rsid w:val="00853231"/>
    <w:rsid w:val="0086641B"/>
    <w:rsid w:val="0087362C"/>
    <w:rsid w:val="008818D3"/>
    <w:rsid w:val="008872D8"/>
    <w:rsid w:val="008924CF"/>
    <w:rsid w:val="008A0A18"/>
    <w:rsid w:val="008B59B1"/>
    <w:rsid w:val="008B5E82"/>
    <w:rsid w:val="008C4AFA"/>
    <w:rsid w:val="008D035F"/>
    <w:rsid w:val="008D05E6"/>
    <w:rsid w:val="008E1F70"/>
    <w:rsid w:val="008E303A"/>
    <w:rsid w:val="008E3538"/>
    <w:rsid w:val="008E4BF9"/>
    <w:rsid w:val="008E4FF7"/>
    <w:rsid w:val="008F0B6B"/>
    <w:rsid w:val="008F6DAF"/>
    <w:rsid w:val="00900283"/>
    <w:rsid w:val="00904226"/>
    <w:rsid w:val="00911E67"/>
    <w:rsid w:val="009132F7"/>
    <w:rsid w:val="00920326"/>
    <w:rsid w:val="009244FB"/>
    <w:rsid w:val="00930115"/>
    <w:rsid w:val="009355AA"/>
    <w:rsid w:val="00935E28"/>
    <w:rsid w:val="00946A87"/>
    <w:rsid w:val="00947B26"/>
    <w:rsid w:val="009514E8"/>
    <w:rsid w:val="009518B4"/>
    <w:rsid w:val="0095447C"/>
    <w:rsid w:val="009627E2"/>
    <w:rsid w:val="009631A4"/>
    <w:rsid w:val="0096354B"/>
    <w:rsid w:val="009707DC"/>
    <w:rsid w:val="00971C17"/>
    <w:rsid w:val="00975919"/>
    <w:rsid w:val="00977B22"/>
    <w:rsid w:val="00981B8D"/>
    <w:rsid w:val="00986160"/>
    <w:rsid w:val="00990379"/>
    <w:rsid w:val="00990DDF"/>
    <w:rsid w:val="00990E62"/>
    <w:rsid w:val="009927E3"/>
    <w:rsid w:val="00993B5E"/>
    <w:rsid w:val="009A0A41"/>
    <w:rsid w:val="009A0F68"/>
    <w:rsid w:val="009A37DA"/>
    <w:rsid w:val="009A77C6"/>
    <w:rsid w:val="009B4042"/>
    <w:rsid w:val="009C1E96"/>
    <w:rsid w:val="009E1AA0"/>
    <w:rsid w:val="009F5367"/>
    <w:rsid w:val="009F5EFB"/>
    <w:rsid w:val="00A001AF"/>
    <w:rsid w:val="00A01E52"/>
    <w:rsid w:val="00A042B5"/>
    <w:rsid w:val="00A243E2"/>
    <w:rsid w:val="00A24D4B"/>
    <w:rsid w:val="00A25C01"/>
    <w:rsid w:val="00A270BA"/>
    <w:rsid w:val="00A34ADB"/>
    <w:rsid w:val="00A43233"/>
    <w:rsid w:val="00A45605"/>
    <w:rsid w:val="00A53E77"/>
    <w:rsid w:val="00A53F9B"/>
    <w:rsid w:val="00A62726"/>
    <w:rsid w:val="00A62EFE"/>
    <w:rsid w:val="00A65CFD"/>
    <w:rsid w:val="00A85D35"/>
    <w:rsid w:val="00A914A9"/>
    <w:rsid w:val="00A936D1"/>
    <w:rsid w:val="00A97D3F"/>
    <w:rsid w:val="00AA07DD"/>
    <w:rsid w:val="00AA3673"/>
    <w:rsid w:val="00AA4F83"/>
    <w:rsid w:val="00AA77C6"/>
    <w:rsid w:val="00AB07B7"/>
    <w:rsid w:val="00AB35D4"/>
    <w:rsid w:val="00AB568E"/>
    <w:rsid w:val="00AB6A74"/>
    <w:rsid w:val="00AD7290"/>
    <w:rsid w:val="00AE365F"/>
    <w:rsid w:val="00AE40D7"/>
    <w:rsid w:val="00AE798D"/>
    <w:rsid w:val="00AF18E9"/>
    <w:rsid w:val="00AF59FB"/>
    <w:rsid w:val="00AF7C09"/>
    <w:rsid w:val="00B12157"/>
    <w:rsid w:val="00B17BE9"/>
    <w:rsid w:val="00B24E7C"/>
    <w:rsid w:val="00B35DA1"/>
    <w:rsid w:val="00B407FD"/>
    <w:rsid w:val="00B43645"/>
    <w:rsid w:val="00B6401E"/>
    <w:rsid w:val="00B65A82"/>
    <w:rsid w:val="00B67752"/>
    <w:rsid w:val="00B72041"/>
    <w:rsid w:val="00B73A50"/>
    <w:rsid w:val="00B80B29"/>
    <w:rsid w:val="00B81E34"/>
    <w:rsid w:val="00B82D26"/>
    <w:rsid w:val="00B84FA3"/>
    <w:rsid w:val="00B93383"/>
    <w:rsid w:val="00B97EEF"/>
    <w:rsid w:val="00BA27BE"/>
    <w:rsid w:val="00BA3877"/>
    <w:rsid w:val="00BA540B"/>
    <w:rsid w:val="00BA58A8"/>
    <w:rsid w:val="00BB0D72"/>
    <w:rsid w:val="00BB1276"/>
    <w:rsid w:val="00BB1374"/>
    <w:rsid w:val="00BC3C99"/>
    <w:rsid w:val="00BD244A"/>
    <w:rsid w:val="00BE5CCA"/>
    <w:rsid w:val="00BE76C3"/>
    <w:rsid w:val="00BF1788"/>
    <w:rsid w:val="00C0032E"/>
    <w:rsid w:val="00C02640"/>
    <w:rsid w:val="00C22CDB"/>
    <w:rsid w:val="00C2332E"/>
    <w:rsid w:val="00C238C5"/>
    <w:rsid w:val="00C23A79"/>
    <w:rsid w:val="00C27B2F"/>
    <w:rsid w:val="00C35351"/>
    <w:rsid w:val="00C37757"/>
    <w:rsid w:val="00C4023E"/>
    <w:rsid w:val="00C4569D"/>
    <w:rsid w:val="00C51AF9"/>
    <w:rsid w:val="00C54884"/>
    <w:rsid w:val="00C56C09"/>
    <w:rsid w:val="00C6045B"/>
    <w:rsid w:val="00C61BDA"/>
    <w:rsid w:val="00C629E8"/>
    <w:rsid w:val="00C72AAA"/>
    <w:rsid w:val="00C76BA5"/>
    <w:rsid w:val="00C8097C"/>
    <w:rsid w:val="00C91BBF"/>
    <w:rsid w:val="00C928DB"/>
    <w:rsid w:val="00C92E45"/>
    <w:rsid w:val="00CA218C"/>
    <w:rsid w:val="00CB30D0"/>
    <w:rsid w:val="00CB45A4"/>
    <w:rsid w:val="00CB48CA"/>
    <w:rsid w:val="00CB6629"/>
    <w:rsid w:val="00CB6F6A"/>
    <w:rsid w:val="00CD1876"/>
    <w:rsid w:val="00CD2825"/>
    <w:rsid w:val="00CD5C9E"/>
    <w:rsid w:val="00CD6CDB"/>
    <w:rsid w:val="00CD6E6C"/>
    <w:rsid w:val="00CE0508"/>
    <w:rsid w:val="00CE3D94"/>
    <w:rsid w:val="00CE4064"/>
    <w:rsid w:val="00CE68B6"/>
    <w:rsid w:val="00CF37C2"/>
    <w:rsid w:val="00CF4AE3"/>
    <w:rsid w:val="00CF4EBB"/>
    <w:rsid w:val="00CF737B"/>
    <w:rsid w:val="00CF7835"/>
    <w:rsid w:val="00D006E8"/>
    <w:rsid w:val="00D01DF5"/>
    <w:rsid w:val="00D13A68"/>
    <w:rsid w:val="00D259CF"/>
    <w:rsid w:val="00D30300"/>
    <w:rsid w:val="00D3599D"/>
    <w:rsid w:val="00D373E5"/>
    <w:rsid w:val="00D5095D"/>
    <w:rsid w:val="00D5127C"/>
    <w:rsid w:val="00D61F47"/>
    <w:rsid w:val="00D63513"/>
    <w:rsid w:val="00D703B8"/>
    <w:rsid w:val="00D73E83"/>
    <w:rsid w:val="00D85225"/>
    <w:rsid w:val="00D87F1D"/>
    <w:rsid w:val="00D91D76"/>
    <w:rsid w:val="00D93201"/>
    <w:rsid w:val="00D94CCD"/>
    <w:rsid w:val="00DA0FAF"/>
    <w:rsid w:val="00DA18ED"/>
    <w:rsid w:val="00DA549A"/>
    <w:rsid w:val="00DB1486"/>
    <w:rsid w:val="00DB2602"/>
    <w:rsid w:val="00DB3B7E"/>
    <w:rsid w:val="00DB47B9"/>
    <w:rsid w:val="00DB62D0"/>
    <w:rsid w:val="00DC1571"/>
    <w:rsid w:val="00DC2807"/>
    <w:rsid w:val="00DC7471"/>
    <w:rsid w:val="00DE1235"/>
    <w:rsid w:val="00E04418"/>
    <w:rsid w:val="00E10DC3"/>
    <w:rsid w:val="00E132FC"/>
    <w:rsid w:val="00E13F6C"/>
    <w:rsid w:val="00E13FB2"/>
    <w:rsid w:val="00E17AD7"/>
    <w:rsid w:val="00E219E1"/>
    <w:rsid w:val="00E25495"/>
    <w:rsid w:val="00E265FE"/>
    <w:rsid w:val="00E27BA3"/>
    <w:rsid w:val="00E46379"/>
    <w:rsid w:val="00E46F8E"/>
    <w:rsid w:val="00E5585E"/>
    <w:rsid w:val="00E60D2C"/>
    <w:rsid w:val="00E6388C"/>
    <w:rsid w:val="00E64ED8"/>
    <w:rsid w:val="00E73FC8"/>
    <w:rsid w:val="00E772EE"/>
    <w:rsid w:val="00E7792F"/>
    <w:rsid w:val="00E807B1"/>
    <w:rsid w:val="00E83C71"/>
    <w:rsid w:val="00E83CCD"/>
    <w:rsid w:val="00E94BCA"/>
    <w:rsid w:val="00EA3A3A"/>
    <w:rsid w:val="00EA4C24"/>
    <w:rsid w:val="00EB1AC7"/>
    <w:rsid w:val="00EB1D34"/>
    <w:rsid w:val="00EC6DBD"/>
    <w:rsid w:val="00ED0105"/>
    <w:rsid w:val="00ED65EB"/>
    <w:rsid w:val="00EE2A3D"/>
    <w:rsid w:val="00EE5B58"/>
    <w:rsid w:val="00EF2BCE"/>
    <w:rsid w:val="00EF3310"/>
    <w:rsid w:val="00F04F7C"/>
    <w:rsid w:val="00F16AE0"/>
    <w:rsid w:val="00F263AC"/>
    <w:rsid w:val="00F27355"/>
    <w:rsid w:val="00F325CB"/>
    <w:rsid w:val="00F3277A"/>
    <w:rsid w:val="00F32B1D"/>
    <w:rsid w:val="00F37651"/>
    <w:rsid w:val="00F41BF4"/>
    <w:rsid w:val="00F46067"/>
    <w:rsid w:val="00F6662E"/>
    <w:rsid w:val="00F7183A"/>
    <w:rsid w:val="00F738CB"/>
    <w:rsid w:val="00F74699"/>
    <w:rsid w:val="00F8064F"/>
    <w:rsid w:val="00F8373A"/>
    <w:rsid w:val="00F83A4C"/>
    <w:rsid w:val="00F92622"/>
    <w:rsid w:val="00FA6DB9"/>
    <w:rsid w:val="00FB0CF3"/>
    <w:rsid w:val="00FB2370"/>
    <w:rsid w:val="00FB24DE"/>
    <w:rsid w:val="00FB316D"/>
    <w:rsid w:val="00FC3CF6"/>
    <w:rsid w:val="00FD0D7B"/>
    <w:rsid w:val="00FE6035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E634F2"/>
  <w15:docId w15:val="{C1654A2D-9099-4495-A79F-48EF7B15E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customStyle="1" w:styleId="xxmsonormal">
    <w:name w:val="xxmsonormal"/>
    <w:basedOn w:val="Normal"/>
    <w:uiPriority w:val="99"/>
    <w:rsid w:val="00DA0FAF"/>
    <w:pPr>
      <w:spacing w:before="100" w:beforeAutospacing="1" w:after="100" w:afterAutospacing="1"/>
    </w:pPr>
    <w:rPr>
      <w:rFonts w:eastAsiaTheme="minorHAnsi"/>
      <w:lang w:eastAsia="en-GB"/>
    </w:rPr>
  </w:style>
  <w:style w:type="paragraph" w:customStyle="1" w:styleId="xmsonormal">
    <w:name w:val="x_msonormal"/>
    <w:basedOn w:val="Normal"/>
    <w:uiPriority w:val="99"/>
    <w:rsid w:val="0043284C"/>
    <w:rPr>
      <w:rFonts w:ascii="Calibri" w:eastAsiaTheme="minorHAnsi" w:hAnsi="Calibri" w:cs="Calibri"/>
      <w:sz w:val="22"/>
      <w:szCs w:val="22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3E46C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2332E"/>
    <w:pPr>
      <w:spacing w:before="100" w:beforeAutospacing="1" w:after="100" w:afterAutospacing="1"/>
    </w:pPr>
    <w:rPr>
      <w:rFonts w:ascii="Aptos" w:eastAsiaTheme="minorHAnsi" w:hAnsi="Aptos" w:cs="Aptos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.Rogers\Universities%20Council%20for%20the%20Education%20of%20Teachers\Universities%20Council%20for%20the%20Education%20of%20Teachers%20Team%20Site%20-%20Documents\MiscJNR\AgendaMFJune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Props1.xml><?xml version="1.0" encoding="utf-8"?>
<ds:datastoreItem xmlns:ds="http://schemas.openxmlformats.org/officeDocument/2006/customXml" ds:itemID="{0142838A-6837-4D27-AD64-7B57E3DC27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3B8355-B847-4EDB-A7E8-53CFD414C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089A34-B29C-4812-9AB0-438059F890B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500D8A5-D18D-4D76-A745-2ABBE48284A9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AgendaMFJune2022</Template>
  <TotalTime>20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James Noble-Rogers</dc:creator>
  <cp:lastModifiedBy>James Noble-Rogers</cp:lastModifiedBy>
  <cp:revision>25</cp:revision>
  <cp:lastPrinted>2015-02-10T10:18:00Z</cp:lastPrinted>
  <dcterms:created xsi:type="dcterms:W3CDTF">2025-01-08T13:24:00Z</dcterms:created>
  <dcterms:modified xsi:type="dcterms:W3CDTF">2025-01-16T14:19:00Z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8731400</vt:r8>
  </property>
  <property fmtid="{D5CDD505-2E9C-101B-9397-08002B2CF9AE}" pid="4" name="MediaServiceImageTags">
    <vt:lpwstr/>
  </property>
</Properties>
</file>