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51A1" w14:textId="2F6BDAC4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9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FC751DA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FC751DB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9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FC751DA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FC751DB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952F70">
        <w:rPr>
          <w:rFonts w:ascii="Frutiger 45 Light" w:hAnsi="Frutiger 45 Light"/>
        </w:rPr>
        <w:t xml:space="preserve"> </w: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62503562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A901B6">
        <w:rPr>
          <w:rFonts w:ascii="Arial" w:hAnsi="Arial" w:cs="Arial"/>
          <w:b/>
          <w:sz w:val="22"/>
          <w:szCs w:val="22"/>
          <w:u w:val="single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C7011C">
        <w:rPr>
          <w:rFonts w:ascii="Arial" w:hAnsi="Arial" w:cs="Arial"/>
          <w:b/>
          <w:sz w:val="22"/>
          <w:szCs w:val="22"/>
        </w:rPr>
        <w:t>12 February</w:t>
      </w:r>
      <w:r w:rsidR="00E3007D">
        <w:rPr>
          <w:rFonts w:ascii="Arial" w:hAnsi="Arial" w:cs="Arial"/>
          <w:b/>
          <w:sz w:val="22"/>
          <w:szCs w:val="22"/>
        </w:rPr>
        <w:t xml:space="preserve"> </w:t>
      </w:r>
      <w:r w:rsidR="00C7011C">
        <w:rPr>
          <w:rFonts w:ascii="Arial" w:hAnsi="Arial" w:cs="Arial"/>
          <w:b/>
          <w:sz w:val="22"/>
          <w:szCs w:val="22"/>
        </w:rPr>
        <w:t>2025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>via zoom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14475152" w14:textId="42CDE4C9" w:rsidR="006E27C5" w:rsidRPr="00A45F9C" w:rsidRDefault="005E4CDB" w:rsidP="00A45F9C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A45F9C">
        <w:rPr>
          <w:rFonts w:ascii="Arial" w:hAnsi="Arial" w:cs="Arial"/>
          <w:b/>
        </w:rPr>
        <w:t>Symposia discussion:</w:t>
      </w:r>
      <w:r w:rsidR="00061BDF" w:rsidRPr="00A45F9C">
        <w:rPr>
          <w:rFonts w:ascii="Arial" w:hAnsi="Arial" w:cs="Arial"/>
          <w:b/>
        </w:rPr>
        <w:t xml:space="preserve"> </w:t>
      </w:r>
      <w:r w:rsidRPr="00A45F9C">
        <w:rPr>
          <w:rFonts w:ascii="Arial" w:hAnsi="Arial" w:cs="Arial"/>
          <w:b/>
        </w:rPr>
        <w:t>Ell</w:t>
      </w:r>
      <w:r w:rsidR="00CB62B2" w:rsidRPr="00A45F9C">
        <w:rPr>
          <w:rFonts w:ascii="Arial" w:hAnsi="Arial" w:cs="Arial"/>
          <w:b/>
        </w:rPr>
        <w:t>ie</w:t>
      </w:r>
      <w:r w:rsidRPr="00A45F9C">
        <w:rPr>
          <w:rFonts w:ascii="Arial" w:hAnsi="Arial" w:cs="Arial"/>
          <w:b/>
        </w:rPr>
        <w:t xml:space="preserve"> Costello</w:t>
      </w:r>
    </w:p>
    <w:p w14:paraId="5FC751B3" w14:textId="549310DE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Minutes of the previous meeting </w:t>
      </w:r>
      <w:r w:rsidR="00CB62B2">
        <w:rPr>
          <w:rFonts w:ascii="Arial" w:hAnsi="Arial" w:cs="Arial"/>
          <w:b/>
        </w:rPr>
        <w:t>&amp; matt</w:t>
      </w:r>
      <w:r w:rsidR="00B016AE">
        <w:rPr>
          <w:rFonts w:ascii="Arial" w:hAnsi="Arial" w:cs="Arial"/>
          <w:b/>
        </w:rPr>
        <w:t>e</w:t>
      </w:r>
      <w:r w:rsidR="00CB62B2">
        <w:rPr>
          <w:rFonts w:ascii="Arial" w:hAnsi="Arial" w:cs="Arial"/>
          <w:b/>
        </w:rPr>
        <w:t xml:space="preserve">rs arising </w:t>
      </w:r>
      <w:r w:rsidRPr="00D314A8">
        <w:rPr>
          <w:rFonts w:ascii="Arial" w:hAnsi="Arial" w:cs="Arial"/>
          <w:b/>
        </w:rPr>
        <w:t>(enc.)</w:t>
      </w:r>
    </w:p>
    <w:p w14:paraId="6719A197" w14:textId="72416A89" w:rsidR="005B3ED5" w:rsidRPr="00D314A8" w:rsidRDefault="00A0364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Reflections</w:t>
      </w:r>
      <w:r w:rsidR="005B3ED5">
        <w:rPr>
          <w:rFonts w:ascii="Arial" w:hAnsi="Arial" w:cs="Arial"/>
          <w:b/>
        </w:rPr>
        <w:t xml:space="preserve"> on morning discussions</w:t>
      </w:r>
    </w:p>
    <w:p w14:paraId="491D7FC1" w14:textId="5C0F1B17" w:rsidR="006E183C" w:rsidRDefault="001D4AB4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B41D9">
        <w:rPr>
          <w:rFonts w:ascii="Arial" w:hAnsi="Arial" w:cs="Arial"/>
          <w:b/>
        </w:rPr>
        <w:t xml:space="preserve">CCF/ECF </w:t>
      </w:r>
      <w:r w:rsidR="00D52FD6" w:rsidRPr="007B41D9">
        <w:rPr>
          <w:rFonts w:ascii="Arial" w:hAnsi="Arial" w:cs="Arial"/>
          <w:b/>
        </w:rPr>
        <w:t>issues</w:t>
      </w:r>
      <w:r w:rsidR="007B41D9" w:rsidRPr="007B41D9">
        <w:rPr>
          <w:rFonts w:ascii="Arial" w:hAnsi="Arial" w:cs="Arial"/>
          <w:b/>
        </w:rPr>
        <w:t xml:space="preserve"> &amp; </w:t>
      </w:r>
      <w:r w:rsidR="006E183C" w:rsidRPr="007B41D9">
        <w:rPr>
          <w:rFonts w:ascii="Arial" w:hAnsi="Arial" w:cs="Arial"/>
          <w:b/>
        </w:rPr>
        <w:t>NPQ</w:t>
      </w:r>
      <w:r w:rsidR="0041530C" w:rsidRPr="007B41D9">
        <w:rPr>
          <w:rFonts w:ascii="Arial" w:hAnsi="Arial" w:cs="Arial"/>
          <w:b/>
        </w:rPr>
        <w:t xml:space="preserve"> update</w:t>
      </w:r>
      <w:r w:rsidR="00B27613" w:rsidRPr="007B41D9">
        <w:rPr>
          <w:rFonts w:ascii="Arial" w:hAnsi="Arial" w:cs="Arial"/>
          <w:b/>
        </w:rPr>
        <w:t>s</w:t>
      </w:r>
    </w:p>
    <w:p w14:paraId="7967E9E0" w14:textId="4883BFF4" w:rsidR="00E13938" w:rsidRPr="007B41D9" w:rsidRDefault="00E13938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ECF accreditation outcomes</w:t>
      </w:r>
    </w:p>
    <w:p w14:paraId="5FC751BB" w14:textId="581DE4DA" w:rsidR="00822C71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Institutional updates and horizon scanning </w:t>
      </w:r>
      <w:r w:rsidR="00A23F4F">
        <w:rPr>
          <w:rFonts w:ascii="Arial" w:hAnsi="Arial" w:cs="Arial"/>
          <w:b/>
        </w:rPr>
        <w:t>(inc. recruitment to CPD programmes)</w:t>
      </w:r>
    </w:p>
    <w:p w14:paraId="3593602F" w14:textId="6D0C1B1D" w:rsidR="001A231F" w:rsidRDefault="001A23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Report from the Institutional </w:t>
      </w:r>
      <w:r w:rsidR="00285ABC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ssues sub-group</w:t>
      </w:r>
    </w:p>
    <w:p w14:paraId="41B7D198" w14:textId="4C7CD94A" w:rsidR="00304D1F" w:rsidRDefault="00304D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update:</w:t>
      </w:r>
    </w:p>
    <w:p w14:paraId="222ED673" w14:textId="364EFAA2" w:rsidR="00304D1F" w:rsidRDefault="00285ABC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20-hour</w:t>
      </w:r>
      <w:r w:rsidR="00A901B6">
        <w:rPr>
          <w:rFonts w:ascii="Arial" w:hAnsi="Arial" w:cs="Arial"/>
          <w:b/>
        </w:rPr>
        <w:t xml:space="preserve"> </w:t>
      </w:r>
      <w:r w:rsidR="00304D1F">
        <w:rPr>
          <w:rFonts w:ascii="Arial" w:hAnsi="Arial" w:cs="Arial"/>
          <w:b/>
        </w:rPr>
        <w:t>mentor training requirement</w:t>
      </w:r>
      <w:r w:rsidR="00E3007D">
        <w:rPr>
          <w:rFonts w:ascii="Arial" w:hAnsi="Arial" w:cs="Arial"/>
          <w:b/>
        </w:rPr>
        <w:t>s</w:t>
      </w:r>
      <w:r w:rsidR="00304D1F">
        <w:rPr>
          <w:rFonts w:ascii="Arial" w:hAnsi="Arial" w:cs="Arial"/>
          <w:b/>
        </w:rPr>
        <w:t xml:space="preserve"> for ITE</w:t>
      </w:r>
    </w:p>
    <w:p w14:paraId="0A286181" w14:textId="05BD138F" w:rsidR="00DD58B7" w:rsidRDefault="00DD58B7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Accreditation of ITE providers</w:t>
      </w:r>
    </w:p>
    <w:p w14:paraId="4DA7867A" w14:textId="562799E1" w:rsidR="00DD58B7" w:rsidRDefault="00DD58B7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inspections</w:t>
      </w:r>
    </w:p>
    <w:p w14:paraId="6E5A7985" w14:textId="608389A6" w:rsidR="00DD58B7" w:rsidRDefault="00F93A32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Tuition fee increases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77F083FA" w14:textId="6784A161" w:rsidR="001E314A" w:rsidRDefault="001E314A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</w:p>
    <w:p w14:paraId="6E8CEA59" w14:textId="7422D920" w:rsidR="00604EC7" w:rsidRPr="005B3ED5" w:rsidRDefault="005D3D60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5B3ED5">
        <w:rPr>
          <w:rFonts w:ascii="Arial" w:hAnsi="Arial" w:cs="Arial"/>
          <w:b/>
        </w:rPr>
        <w:t xml:space="preserve">UCET </w:t>
      </w:r>
      <w:r w:rsidR="005B3ED5">
        <w:rPr>
          <w:rFonts w:ascii="Arial" w:hAnsi="Arial" w:cs="Arial"/>
          <w:b/>
        </w:rPr>
        <w:t xml:space="preserve">December </w:t>
      </w:r>
      <w:r w:rsidR="00604EC7" w:rsidRPr="005B3ED5">
        <w:rPr>
          <w:rFonts w:ascii="Arial" w:hAnsi="Arial" w:cs="Arial"/>
          <w:b/>
        </w:rPr>
        <w:t>newsletter</w:t>
      </w:r>
    </w:p>
    <w:p w14:paraId="4E073994" w14:textId="2ABFB173" w:rsidR="00123BF9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5B3ED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UCET conference</w:t>
      </w:r>
    </w:p>
    <w:p w14:paraId="0280C06B" w14:textId="3EB7715D" w:rsidR="005B3ED5" w:rsidRPr="00D314A8" w:rsidRDefault="005B3ED5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staffing update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0" w14:textId="6526487E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Date of next meeting:</w:t>
      </w:r>
      <w:r w:rsidR="00AC6C54">
        <w:rPr>
          <w:rFonts w:ascii="Arial" w:hAnsi="Arial" w:cs="Arial"/>
          <w:b/>
        </w:rPr>
        <w:t xml:space="preserve"> </w:t>
      </w:r>
      <w:r w:rsidR="006E27C5">
        <w:rPr>
          <w:rFonts w:ascii="Arial" w:hAnsi="Arial" w:cs="Arial"/>
          <w:b/>
        </w:rPr>
        <w:t>21 May</w:t>
      </w:r>
      <w:r w:rsidR="00AC6C54">
        <w:rPr>
          <w:rFonts w:ascii="Arial" w:hAnsi="Arial" w:cs="Arial"/>
          <w:b/>
        </w:rPr>
        <w:t xml:space="preserve"> 2025</w:t>
      </w:r>
    </w:p>
    <w:p w14:paraId="5FC751C1" w14:textId="77777777" w:rsidR="001E023D" w:rsidRPr="00D314A8" w:rsidRDefault="001E023D" w:rsidP="00823573">
      <w:pPr>
        <w:rPr>
          <w:rFonts w:ascii="Arial" w:hAnsi="Arial" w:cs="Arial"/>
          <w:b/>
          <w:sz w:val="22"/>
          <w:szCs w:val="22"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7812844D" w:rsidR="00823573" w:rsidRPr="00342C7D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 xml:space="preserve">Note of the </w:t>
      </w:r>
      <w:r w:rsidR="00F840FA">
        <w:rPr>
          <w:rFonts w:ascii="Arial" w:hAnsi="Arial" w:cs="Arial"/>
          <w:b/>
        </w:rPr>
        <w:t xml:space="preserve">6 November </w:t>
      </w:r>
      <w:r w:rsidRPr="00D314A8">
        <w:rPr>
          <w:rFonts w:ascii="Arial" w:hAnsi="Arial" w:cs="Arial"/>
          <w:b/>
        </w:rPr>
        <w:t>CPD forum meeting</w:t>
      </w:r>
    </w:p>
    <w:p w14:paraId="3C32E282" w14:textId="73A5CA87" w:rsidR="00342C7D" w:rsidRPr="00D314A8" w:rsidRDefault="00342C7D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DfE ECF &amp; NPQ update</w:t>
      </w:r>
    </w:p>
    <w:p w14:paraId="04B82C00" w14:textId="223935D1" w:rsidR="0031652F" w:rsidRPr="00104184" w:rsidRDefault="0010418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104184">
        <w:rPr>
          <w:rFonts w:ascii="Arial" w:hAnsi="Arial" w:cs="Arial"/>
          <w:b/>
        </w:rPr>
        <w:t>DfE mentor training announcement</w:t>
      </w:r>
    </w:p>
    <w:p w14:paraId="108543F3" w14:textId="641D21C9" w:rsidR="00104184" w:rsidRPr="00104184" w:rsidRDefault="0010418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104184">
        <w:rPr>
          <w:rFonts w:ascii="Arial" w:hAnsi="Arial" w:cs="Arial"/>
          <w:b/>
        </w:rPr>
        <w:t>DfE accreditation announcement</w:t>
      </w:r>
    </w:p>
    <w:p w14:paraId="402FFB15" w14:textId="71A5B829" w:rsidR="00104184" w:rsidRDefault="0010418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104184">
        <w:rPr>
          <w:rFonts w:ascii="Arial" w:hAnsi="Arial" w:cs="Arial"/>
          <w:b/>
        </w:rPr>
        <w:t>Ofsted inspection announcement</w:t>
      </w:r>
    </w:p>
    <w:p w14:paraId="0265D1ED" w14:textId="2FF80577" w:rsidR="009D55E3" w:rsidRPr="00104184" w:rsidRDefault="009D55E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TES article on ECF providers</w:t>
      </w:r>
    </w:p>
    <w:p w14:paraId="5FC751CD" w14:textId="4B33EC65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104184">
        <w:rPr>
          <w:rFonts w:ascii="Arial" w:hAnsi="Arial" w:cs="Arial"/>
          <w:b/>
        </w:rPr>
        <w:t xml:space="preserve">December </w:t>
      </w:r>
      <w:r w:rsidR="00E32310">
        <w:rPr>
          <w:rFonts w:ascii="Arial" w:hAnsi="Arial" w:cs="Arial"/>
          <w:b/>
        </w:rPr>
        <w:t>newsletter</w:t>
      </w:r>
    </w:p>
    <w:sectPr w:rsidR="00823573" w:rsidSect="00A91D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69581" w14:textId="77777777" w:rsidR="0092203B" w:rsidRDefault="0092203B">
      <w:r>
        <w:separator/>
      </w:r>
    </w:p>
  </w:endnote>
  <w:endnote w:type="continuationSeparator" w:id="0">
    <w:p w14:paraId="2F9CC284" w14:textId="77777777" w:rsidR="0092203B" w:rsidRDefault="0092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4F8B" w14:textId="77777777" w:rsidR="0092203B" w:rsidRDefault="0092203B">
      <w:r>
        <w:separator/>
      </w:r>
    </w:p>
  </w:footnote>
  <w:footnote w:type="continuationSeparator" w:id="0">
    <w:p w14:paraId="3E6FDA10" w14:textId="77777777" w:rsidR="0092203B" w:rsidRDefault="00922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09020016"/>
    <w:lvl w:ilvl="0" w:tplc="B6045B1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6032"/>
    <w:rsid w:val="00026AC1"/>
    <w:rsid w:val="00032C90"/>
    <w:rsid w:val="00034E0A"/>
    <w:rsid w:val="000407D2"/>
    <w:rsid w:val="0004727C"/>
    <w:rsid w:val="00056340"/>
    <w:rsid w:val="00061BDF"/>
    <w:rsid w:val="000663F4"/>
    <w:rsid w:val="000757B0"/>
    <w:rsid w:val="00075E3A"/>
    <w:rsid w:val="000842BA"/>
    <w:rsid w:val="000871B3"/>
    <w:rsid w:val="000C0118"/>
    <w:rsid w:val="000D17FA"/>
    <w:rsid w:val="000E0804"/>
    <w:rsid w:val="000E3B37"/>
    <w:rsid w:val="000F006E"/>
    <w:rsid w:val="000F1ECB"/>
    <w:rsid w:val="000F241C"/>
    <w:rsid w:val="000F4A33"/>
    <w:rsid w:val="000F5164"/>
    <w:rsid w:val="00100462"/>
    <w:rsid w:val="00102097"/>
    <w:rsid w:val="00104184"/>
    <w:rsid w:val="00120CE1"/>
    <w:rsid w:val="00123BF9"/>
    <w:rsid w:val="001252C4"/>
    <w:rsid w:val="00125B89"/>
    <w:rsid w:val="00126080"/>
    <w:rsid w:val="00137534"/>
    <w:rsid w:val="00137E1D"/>
    <w:rsid w:val="0014653A"/>
    <w:rsid w:val="00163B98"/>
    <w:rsid w:val="00166428"/>
    <w:rsid w:val="00166A9E"/>
    <w:rsid w:val="00184C7F"/>
    <w:rsid w:val="00187C64"/>
    <w:rsid w:val="00194F82"/>
    <w:rsid w:val="00195401"/>
    <w:rsid w:val="001A13A8"/>
    <w:rsid w:val="001A231F"/>
    <w:rsid w:val="001A378F"/>
    <w:rsid w:val="001A3DB2"/>
    <w:rsid w:val="001A58F8"/>
    <w:rsid w:val="001B4DA0"/>
    <w:rsid w:val="001D4AB4"/>
    <w:rsid w:val="001D4C2D"/>
    <w:rsid w:val="001E023D"/>
    <w:rsid w:val="001E314A"/>
    <w:rsid w:val="001F005E"/>
    <w:rsid w:val="00226138"/>
    <w:rsid w:val="00226B57"/>
    <w:rsid w:val="00263612"/>
    <w:rsid w:val="00265D2C"/>
    <w:rsid w:val="00276E12"/>
    <w:rsid w:val="00284B3E"/>
    <w:rsid w:val="00285ABC"/>
    <w:rsid w:val="00294BF0"/>
    <w:rsid w:val="0029687E"/>
    <w:rsid w:val="002B18AF"/>
    <w:rsid w:val="002D28F2"/>
    <w:rsid w:val="002E7E08"/>
    <w:rsid w:val="002F084E"/>
    <w:rsid w:val="003019C7"/>
    <w:rsid w:val="003030E1"/>
    <w:rsid w:val="00304D1F"/>
    <w:rsid w:val="00315B10"/>
    <w:rsid w:val="0031652F"/>
    <w:rsid w:val="00323568"/>
    <w:rsid w:val="003259EF"/>
    <w:rsid w:val="003353A2"/>
    <w:rsid w:val="00335CAC"/>
    <w:rsid w:val="00342C7D"/>
    <w:rsid w:val="003508FD"/>
    <w:rsid w:val="00350ED5"/>
    <w:rsid w:val="00351EF6"/>
    <w:rsid w:val="00365B4C"/>
    <w:rsid w:val="00366B10"/>
    <w:rsid w:val="003701A6"/>
    <w:rsid w:val="00373FDA"/>
    <w:rsid w:val="003A07AB"/>
    <w:rsid w:val="003B6490"/>
    <w:rsid w:val="003E399F"/>
    <w:rsid w:val="003E405F"/>
    <w:rsid w:val="003E41AF"/>
    <w:rsid w:val="003E6C64"/>
    <w:rsid w:val="004020BF"/>
    <w:rsid w:val="00404BC9"/>
    <w:rsid w:val="00406E3F"/>
    <w:rsid w:val="004115A6"/>
    <w:rsid w:val="0041530C"/>
    <w:rsid w:val="00423134"/>
    <w:rsid w:val="004276DA"/>
    <w:rsid w:val="0043545A"/>
    <w:rsid w:val="004444D6"/>
    <w:rsid w:val="00450A60"/>
    <w:rsid w:val="00457790"/>
    <w:rsid w:val="00460ADD"/>
    <w:rsid w:val="00462FEA"/>
    <w:rsid w:val="00473DD9"/>
    <w:rsid w:val="0048517A"/>
    <w:rsid w:val="004919CD"/>
    <w:rsid w:val="0049735E"/>
    <w:rsid w:val="00497EEC"/>
    <w:rsid w:val="004B2CF6"/>
    <w:rsid w:val="004C357B"/>
    <w:rsid w:val="004C3D75"/>
    <w:rsid w:val="004C3FF2"/>
    <w:rsid w:val="004C6301"/>
    <w:rsid w:val="004D22CE"/>
    <w:rsid w:val="004D4E96"/>
    <w:rsid w:val="004E424F"/>
    <w:rsid w:val="004E5CAB"/>
    <w:rsid w:val="004F0363"/>
    <w:rsid w:val="004F3187"/>
    <w:rsid w:val="0050585C"/>
    <w:rsid w:val="00510CD9"/>
    <w:rsid w:val="005208CD"/>
    <w:rsid w:val="005241D6"/>
    <w:rsid w:val="00525EFC"/>
    <w:rsid w:val="00540CC9"/>
    <w:rsid w:val="00572051"/>
    <w:rsid w:val="00586B5E"/>
    <w:rsid w:val="00587A14"/>
    <w:rsid w:val="005931D3"/>
    <w:rsid w:val="005B3ED5"/>
    <w:rsid w:val="005B6E49"/>
    <w:rsid w:val="005D3D60"/>
    <w:rsid w:val="005E4CDB"/>
    <w:rsid w:val="005F6649"/>
    <w:rsid w:val="00604EC7"/>
    <w:rsid w:val="00614DF7"/>
    <w:rsid w:val="00617121"/>
    <w:rsid w:val="00620880"/>
    <w:rsid w:val="00627464"/>
    <w:rsid w:val="00630148"/>
    <w:rsid w:val="006522A8"/>
    <w:rsid w:val="0065396E"/>
    <w:rsid w:val="00660B4E"/>
    <w:rsid w:val="006620B3"/>
    <w:rsid w:val="00663708"/>
    <w:rsid w:val="006713D1"/>
    <w:rsid w:val="00671D8C"/>
    <w:rsid w:val="006821DB"/>
    <w:rsid w:val="00686239"/>
    <w:rsid w:val="0069062B"/>
    <w:rsid w:val="00692AA1"/>
    <w:rsid w:val="00695FE8"/>
    <w:rsid w:val="00697ED9"/>
    <w:rsid w:val="006B16E8"/>
    <w:rsid w:val="006B28D3"/>
    <w:rsid w:val="006B5E07"/>
    <w:rsid w:val="006C0C5C"/>
    <w:rsid w:val="006C1A63"/>
    <w:rsid w:val="006C44D0"/>
    <w:rsid w:val="006C7354"/>
    <w:rsid w:val="006E183C"/>
    <w:rsid w:val="006E27C5"/>
    <w:rsid w:val="006F0BBA"/>
    <w:rsid w:val="006F3B08"/>
    <w:rsid w:val="0071182F"/>
    <w:rsid w:val="00715788"/>
    <w:rsid w:val="00722455"/>
    <w:rsid w:val="007248F3"/>
    <w:rsid w:val="0073319F"/>
    <w:rsid w:val="00736FAE"/>
    <w:rsid w:val="00741D6F"/>
    <w:rsid w:val="00745ADB"/>
    <w:rsid w:val="00750EB1"/>
    <w:rsid w:val="00753BDC"/>
    <w:rsid w:val="007603C0"/>
    <w:rsid w:val="00762D90"/>
    <w:rsid w:val="00763B78"/>
    <w:rsid w:val="007724B0"/>
    <w:rsid w:val="00783030"/>
    <w:rsid w:val="0078342E"/>
    <w:rsid w:val="0079334F"/>
    <w:rsid w:val="007A21CA"/>
    <w:rsid w:val="007A6DD6"/>
    <w:rsid w:val="007B1F7F"/>
    <w:rsid w:val="007B41D9"/>
    <w:rsid w:val="007B430B"/>
    <w:rsid w:val="007C6582"/>
    <w:rsid w:val="007C72AE"/>
    <w:rsid w:val="007D01A5"/>
    <w:rsid w:val="007D240E"/>
    <w:rsid w:val="007D697E"/>
    <w:rsid w:val="007F5C1F"/>
    <w:rsid w:val="007F6C4C"/>
    <w:rsid w:val="007F7A39"/>
    <w:rsid w:val="00801AC2"/>
    <w:rsid w:val="00812636"/>
    <w:rsid w:val="00822C71"/>
    <w:rsid w:val="00823573"/>
    <w:rsid w:val="008252AB"/>
    <w:rsid w:val="00834910"/>
    <w:rsid w:val="00843C15"/>
    <w:rsid w:val="0086641B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E7B06"/>
    <w:rsid w:val="008F1FB1"/>
    <w:rsid w:val="00900283"/>
    <w:rsid w:val="00901DC2"/>
    <w:rsid w:val="00904226"/>
    <w:rsid w:val="0092203B"/>
    <w:rsid w:val="00925A72"/>
    <w:rsid w:val="00926990"/>
    <w:rsid w:val="00935280"/>
    <w:rsid w:val="0095075C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93C05"/>
    <w:rsid w:val="009A2B38"/>
    <w:rsid w:val="009B3ED0"/>
    <w:rsid w:val="009B4042"/>
    <w:rsid w:val="009C6924"/>
    <w:rsid w:val="009D55E3"/>
    <w:rsid w:val="009F1AEB"/>
    <w:rsid w:val="009F4661"/>
    <w:rsid w:val="009F4E48"/>
    <w:rsid w:val="009F6264"/>
    <w:rsid w:val="00A005F3"/>
    <w:rsid w:val="00A03644"/>
    <w:rsid w:val="00A06B01"/>
    <w:rsid w:val="00A23F4F"/>
    <w:rsid w:val="00A31847"/>
    <w:rsid w:val="00A44B57"/>
    <w:rsid w:val="00A45F9C"/>
    <w:rsid w:val="00A51CBE"/>
    <w:rsid w:val="00A54426"/>
    <w:rsid w:val="00A62440"/>
    <w:rsid w:val="00A62726"/>
    <w:rsid w:val="00A65CFD"/>
    <w:rsid w:val="00A901B6"/>
    <w:rsid w:val="00A91D70"/>
    <w:rsid w:val="00A97D3F"/>
    <w:rsid w:val="00AA07DD"/>
    <w:rsid w:val="00AA3673"/>
    <w:rsid w:val="00AB568E"/>
    <w:rsid w:val="00AC465A"/>
    <w:rsid w:val="00AC6C54"/>
    <w:rsid w:val="00AD7290"/>
    <w:rsid w:val="00AE365F"/>
    <w:rsid w:val="00AE40D7"/>
    <w:rsid w:val="00AF7C09"/>
    <w:rsid w:val="00B016AE"/>
    <w:rsid w:val="00B051AA"/>
    <w:rsid w:val="00B07A27"/>
    <w:rsid w:val="00B24A4A"/>
    <w:rsid w:val="00B266EC"/>
    <w:rsid w:val="00B27613"/>
    <w:rsid w:val="00B31030"/>
    <w:rsid w:val="00B3758C"/>
    <w:rsid w:val="00B608C6"/>
    <w:rsid w:val="00B6401E"/>
    <w:rsid w:val="00B65A82"/>
    <w:rsid w:val="00B73A50"/>
    <w:rsid w:val="00B75ADD"/>
    <w:rsid w:val="00B80B29"/>
    <w:rsid w:val="00B86DF8"/>
    <w:rsid w:val="00B93383"/>
    <w:rsid w:val="00BA2943"/>
    <w:rsid w:val="00BA3812"/>
    <w:rsid w:val="00BA540B"/>
    <w:rsid w:val="00BA75F2"/>
    <w:rsid w:val="00BB1276"/>
    <w:rsid w:val="00BD25D7"/>
    <w:rsid w:val="00BE0F9D"/>
    <w:rsid w:val="00BE580E"/>
    <w:rsid w:val="00BF238C"/>
    <w:rsid w:val="00BF2EC5"/>
    <w:rsid w:val="00C0032E"/>
    <w:rsid w:val="00C02640"/>
    <w:rsid w:val="00C10F53"/>
    <w:rsid w:val="00C221C9"/>
    <w:rsid w:val="00C23A79"/>
    <w:rsid w:val="00C27B2F"/>
    <w:rsid w:val="00C4023E"/>
    <w:rsid w:val="00C51AF9"/>
    <w:rsid w:val="00C54884"/>
    <w:rsid w:val="00C56C09"/>
    <w:rsid w:val="00C7011C"/>
    <w:rsid w:val="00C95D29"/>
    <w:rsid w:val="00CA5D19"/>
    <w:rsid w:val="00CB45A4"/>
    <w:rsid w:val="00CB62B2"/>
    <w:rsid w:val="00CD5C9E"/>
    <w:rsid w:val="00CD6CDB"/>
    <w:rsid w:val="00CD6E6C"/>
    <w:rsid w:val="00CE37FC"/>
    <w:rsid w:val="00CE3D94"/>
    <w:rsid w:val="00CF0E42"/>
    <w:rsid w:val="00CF437E"/>
    <w:rsid w:val="00CF4AE3"/>
    <w:rsid w:val="00CF4EBB"/>
    <w:rsid w:val="00D006E8"/>
    <w:rsid w:val="00D01DF5"/>
    <w:rsid w:val="00D13A68"/>
    <w:rsid w:val="00D20226"/>
    <w:rsid w:val="00D20B05"/>
    <w:rsid w:val="00D314A8"/>
    <w:rsid w:val="00D3599D"/>
    <w:rsid w:val="00D401C2"/>
    <w:rsid w:val="00D44A2D"/>
    <w:rsid w:val="00D5219C"/>
    <w:rsid w:val="00D52FD6"/>
    <w:rsid w:val="00D578F3"/>
    <w:rsid w:val="00D73814"/>
    <w:rsid w:val="00D83781"/>
    <w:rsid w:val="00D85225"/>
    <w:rsid w:val="00D8749A"/>
    <w:rsid w:val="00D91D76"/>
    <w:rsid w:val="00DA18ED"/>
    <w:rsid w:val="00DA549A"/>
    <w:rsid w:val="00DB1486"/>
    <w:rsid w:val="00DB47B9"/>
    <w:rsid w:val="00DC2807"/>
    <w:rsid w:val="00DC3988"/>
    <w:rsid w:val="00DC50F9"/>
    <w:rsid w:val="00DC5A7A"/>
    <w:rsid w:val="00DC7792"/>
    <w:rsid w:val="00DC7CCE"/>
    <w:rsid w:val="00DD58B7"/>
    <w:rsid w:val="00E02500"/>
    <w:rsid w:val="00E04418"/>
    <w:rsid w:val="00E133B1"/>
    <w:rsid w:val="00E13938"/>
    <w:rsid w:val="00E13FB2"/>
    <w:rsid w:val="00E265FE"/>
    <w:rsid w:val="00E27BA3"/>
    <w:rsid w:val="00E3007D"/>
    <w:rsid w:val="00E32310"/>
    <w:rsid w:val="00E46AA7"/>
    <w:rsid w:val="00E5585E"/>
    <w:rsid w:val="00E609B7"/>
    <w:rsid w:val="00E64ED8"/>
    <w:rsid w:val="00E719D1"/>
    <w:rsid w:val="00E74A18"/>
    <w:rsid w:val="00E772EE"/>
    <w:rsid w:val="00E85665"/>
    <w:rsid w:val="00EB1505"/>
    <w:rsid w:val="00EB71FD"/>
    <w:rsid w:val="00EB78EF"/>
    <w:rsid w:val="00ED526D"/>
    <w:rsid w:val="00ED6788"/>
    <w:rsid w:val="00EE5B58"/>
    <w:rsid w:val="00F008BA"/>
    <w:rsid w:val="00F05DDF"/>
    <w:rsid w:val="00F263AC"/>
    <w:rsid w:val="00F27355"/>
    <w:rsid w:val="00F325CB"/>
    <w:rsid w:val="00F32B1D"/>
    <w:rsid w:val="00F41BF4"/>
    <w:rsid w:val="00F5432A"/>
    <w:rsid w:val="00F623CB"/>
    <w:rsid w:val="00F6662E"/>
    <w:rsid w:val="00F67D59"/>
    <w:rsid w:val="00F7183A"/>
    <w:rsid w:val="00F7383B"/>
    <w:rsid w:val="00F738CB"/>
    <w:rsid w:val="00F83A4C"/>
    <w:rsid w:val="00F840FA"/>
    <w:rsid w:val="00F92622"/>
    <w:rsid w:val="00F93A32"/>
    <w:rsid w:val="00FB6D20"/>
    <w:rsid w:val="00FE0B0C"/>
    <w:rsid w:val="00FE5019"/>
    <w:rsid w:val="00FE6035"/>
    <w:rsid w:val="00FE750D"/>
    <w:rsid w:val="00FE7C92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2DF6C7-B556-48D8-8EBB-69329483E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24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James Noble-Rogers</cp:lastModifiedBy>
  <cp:revision>30</cp:revision>
  <cp:lastPrinted>2015-02-10T10:18:00Z</cp:lastPrinted>
  <dcterms:created xsi:type="dcterms:W3CDTF">2024-12-12T11:16:00Z</dcterms:created>
  <dcterms:modified xsi:type="dcterms:W3CDTF">2025-01-10T14:35:00Z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