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411DF2" w14:textId="51C2C596" w:rsidR="004D22CE" w:rsidRDefault="004D22CE" w:rsidP="00F325CB">
      <w:pPr>
        <w:jc w:val="both"/>
        <w:rPr>
          <w:rFonts w:ascii="Frutiger 45 Light" w:hAnsi="Frutiger 45 Light"/>
        </w:rPr>
      </w:pPr>
    </w:p>
    <w:p w14:paraId="5526AED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7BD336DF">
                <wp:simplePos x="0" y="0"/>
                <wp:positionH relativeFrom="column">
                  <wp:posOffset>139065</wp:posOffset>
                </wp:positionH>
                <wp:positionV relativeFrom="paragraph">
                  <wp:posOffset>32385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.95pt;margin-top:2.5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0ED0D2F" w:rsidR="004D22CE" w:rsidRDefault="007462D8" w:rsidP="00F325CB">
      <w:pPr>
        <w:jc w:val="both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54B7830" w14:textId="77777777" w:rsidR="0054697B" w:rsidRDefault="004F3187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ITE </w:t>
      </w:r>
      <w:r w:rsidR="008209DA">
        <w:rPr>
          <w:rFonts w:ascii="Arial" w:hAnsi="Arial" w:cs="Arial"/>
          <w:b/>
          <w:sz w:val="20"/>
          <w:szCs w:val="20"/>
        </w:rPr>
        <w:t xml:space="preserve">primary &amp; early years </w:t>
      </w:r>
      <w:r w:rsidR="00082386">
        <w:rPr>
          <w:rFonts w:ascii="Arial" w:hAnsi="Arial" w:cs="Arial"/>
          <w:b/>
          <w:sz w:val="20"/>
          <w:szCs w:val="20"/>
        </w:rPr>
        <w:t>f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orum </w:t>
      </w:r>
      <w:r w:rsidRPr="00CB6F6A">
        <w:rPr>
          <w:rFonts w:ascii="Arial" w:hAnsi="Arial" w:cs="Arial"/>
          <w:b/>
          <w:sz w:val="20"/>
          <w:szCs w:val="20"/>
        </w:rPr>
        <w:t xml:space="preserve">to take place at </w:t>
      </w:r>
      <w:r w:rsidR="00F74699" w:rsidRPr="00CB6F6A">
        <w:rPr>
          <w:rFonts w:ascii="Arial" w:hAnsi="Arial" w:cs="Arial"/>
          <w:b/>
          <w:sz w:val="20"/>
          <w:szCs w:val="20"/>
          <w:u w:val="single"/>
        </w:rPr>
        <w:t>1p</w:t>
      </w:r>
      <w:r w:rsidRPr="00CB6F6A">
        <w:rPr>
          <w:rFonts w:ascii="Arial" w:hAnsi="Arial" w:cs="Arial"/>
          <w:b/>
          <w:sz w:val="20"/>
          <w:szCs w:val="20"/>
          <w:u w:val="single"/>
        </w:rPr>
        <w:t xml:space="preserve">m </w:t>
      </w:r>
      <w:r w:rsidRPr="00CB6F6A">
        <w:rPr>
          <w:rFonts w:ascii="Arial" w:hAnsi="Arial" w:cs="Arial"/>
          <w:b/>
          <w:sz w:val="20"/>
          <w:szCs w:val="20"/>
        </w:rPr>
        <w:t xml:space="preserve">on </w:t>
      </w:r>
      <w:r w:rsidR="00696462" w:rsidRPr="00CB6F6A">
        <w:rPr>
          <w:rFonts w:ascii="Arial" w:hAnsi="Arial" w:cs="Arial"/>
          <w:b/>
          <w:sz w:val="20"/>
          <w:szCs w:val="20"/>
        </w:rPr>
        <w:t xml:space="preserve">Tuesday </w:t>
      </w:r>
      <w:r w:rsidR="00771031">
        <w:rPr>
          <w:rFonts w:ascii="Arial" w:hAnsi="Arial" w:cs="Arial"/>
          <w:b/>
          <w:sz w:val="20"/>
          <w:szCs w:val="20"/>
        </w:rPr>
        <w:t xml:space="preserve">19 November </w:t>
      </w:r>
      <w:r w:rsidR="0009468F" w:rsidRPr="00CB6F6A">
        <w:rPr>
          <w:rFonts w:ascii="Arial" w:hAnsi="Arial" w:cs="Arial"/>
          <w:b/>
          <w:sz w:val="20"/>
          <w:szCs w:val="20"/>
        </w:rPr>
        <w:t>202</w:t>
      </w:r>
      <w:r w:rsidR="00D373E5" w:rsidRPr="00CB6F6A">
        <w:rPr>
          <w:rFonts w:ascii="Arial" w:hAnsi="Arial" w:cs="Arial"/>
          <w:b/>
          <w:sz w:val="20"/>
          <w:szCs w:val="20"/>
        </w:rPr>
        <w:t>4</w:t>
      </w:r>
      <w:r w:rsidR="002D7586" w:rsidRPr="00CB6F6A">
        <w:rPr>
          <w:rFonts w:ascii="Arial" w:hAnsi="Arial" w:cs="Arial"/>
          <w:b/>
          <w:sz w:val="20"/>
          <w:szCs w:val="20"/>
        </w:rPr>
        <w:t xml:space="preserve">. </w:t>
      </w:r>
    </w:p>
    <w:p w14:paraId="4DBEC74F" w14:textId="77777777" w:rsidR="0054697B" w:rsidRDefault="0054697B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4E515607" w14:textId="2A81653B" w:rsidR="00DA0FAF" w:rsidRDefault="00306B3A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There </w:t>
      </w:r>
      <w:r w:rsidR="007935AE" w:rsidRPr="00CB6F6A">
        <w:rPr>
          <w:rFonts w:ascii="Arial" w:hAnsi="Arial" w:cs="Arial"/>
          <w:b/>
          <w:sz w:val="20"/>
          <w:szCs w:val="20"/>
        </w:rPr>
        <w:t>will</w:t>
      </w:r>
      <w:r w:rsidR="007935AE">
        <w:rPr>
          <w:rFonts w:ascii="Arial" w:hAnsi="Arial" w:cs="Arial"/>
          <w:b/>
          <w:sz w:val="20"/>
          <w:szCs w:val="20"/>
        </w:rPr>
        <w:t xml:space="preserve"> also</w:t>
      </w:r>
      <w:r w:rsidR="00771031">
        <w:rPr>
          <w:rFonts w:ascii="Arial" w:hAnsi="Arial" w:cs="Arial"/>
          <w:b/>
          <w:sz w:val="20"/>
          <w:szCs w:val="20"/>
        </w:rPr>
        <w:t xml:space="preserve"> be a morning symposium </w:t>
      </w:r>
      <w:r w:rsidR="007935AE">
        <w:rPr>
          <w:rFonts w:ascii="Arial" w:hAnsi="Arial" w:cs="Arial"/>
          <w:b/>
          <w:sz w:val="20"/>
          <w:szCs w:val="20"/>
        </w:rPr>
        <w:t>beginning</w:t>
      </w:r>
      <w:r w:rsidR="00771031">
        <w:rPr>
          <w:rFonts w:ascii="Arial" w:hAnsi="Arial" w:cs="Arial"/>
          <w:b/>
          <w:sz w:val="20"/>
          <w:szCs w:val="20"/>
        </w:rPr>
        <w:t xml:space="preserve"> at 10.30am on </w:t>
      </w:r>
      <w:r w:rsidR="007935AE">
        <w:rPr>
          <w:rFonts w:ascii="Arial" w:hAnsi="Arial" w:cs="Arial"/>
          <w:b/>
          <w:sz w:val="20"/>
          <w:szCs w:val="20"/>
        </w:rPr>
        <w:t>sustainability</w:t>
      </w:r>
      <w:r w:rsidR="008D035F">
        <w:rPr>
          <w:rFonts w:ascii="Arial" w:hAnsi="Arial" w:cs="Arial"/>
          <w:b/>
          <w:sz w:val="20"/>
          <w:szCs w:val="20"/>
        </w:rPr>
        <w:t xml:space="preserve"> and </w:t>
      </w:r>
      <w:r w:rsidR="007935AE">
        <w:rPr>
          <w:rFonts w:ascii="Arial" w:hAnsi="Arial" w:cs="Arial"/>
          <w:b/>
          <w:sz w:val="20"/>
          <w:szCs w:val="20"/>
        </w:rPr>
        <w:t>i</w:t>
      </w:r>
      <w:r w:rsidR="008D035F">
        <w:rPr>
          <w:rFonts w:ascii="Arial" w:hAnsi="Arial" w:cs="Arial"/>
          <w:b/>
          <w:sz w:val="20"/>
          <w:szCs w:val="20"/>
        </w:rPr>
        <w:t>nclusion issues, with speakers including: Me</w:t>
      </w:r>
      <w:r w:rsidR="00ED3D1C">
        <w:rPr>
          <w:rFonts w:ascii="Arial" w:hAnsi="Arial" w:cs="Arial"/>
          <w:b/>
          <w:sz w:val="20"/>
          <w:szCs w:val="20"/>
        </w:rPr>
        <w:t>g</w:t>
      </w:r>
      <w:r w:rsidR="008D035F">
        <w:rPr>
          <w:rFonts w:ascii="Arial" w:hAnsi="Arial" w:cs="Arial"/>
          <w:b/>
          <w:sz w:val="20"/>
          <w:szCs w:val="20"/>
        </w:rPr>
        <w:t>an Stephenson</w:t>
      </w:r>
      <w:r w:rsidR="00ED3D1C">
        <w:rPr>
          <w:rFonts w:ascii="Arial" w:hAnsi="Arial" w:cs="Arial"/>
          <w:b/>
          <w:sz w:val="20"/>
          <w:szCs w:val="20"/>
        </w:rPr>
        <w:t xml:space="preserve"> and</w:t>
      </w:r>
      <w:r w:rsidR="008D035F">
        <w:rPr>
          <w:rFonts w:ascii="Arial" w:hAnsi="Arial" w:cs="Arial"/>
          <w:b/>
          <w:sz w:val="20"/>
          <w:szCs w:val="20"/>
        </w:rPr>
        <w:t xml:space="preserve"> </w:t>
      </w:r>
      <w:r w:rsidR="00B82D26">
        <w:rPr>
          <w:rFonts w:ascii="Arial" w:hAnsi="Arial" w:cs="Arial"/>
          <w:b/>
          <w:sz w:val="20"/>
          <w:szCs w:val="20"/>
        </w:rPr>
        <w:t>Lewis Morgan</w:t>
      </w:r>
      <w:r w:rsidR="007935AE">
        <w:rPr>
          <w:rFonts w:ascii="Arial" w:hAnsi="Arial" w:cs="Arial"/>
          <w:b/>
          <w:sz w:val="20"/>
          <w:szCs w:val="20"/>
        </w:rPr>
        <w:t xml:space="preserve"> (LTU)</w:t>
      </w:r>
      <w:r w:rsidR="00B82D26">
        <w:rPr>
          <w:rFonts w:ascii="Arial" w:hAnsi="Arial" w:cs="Arial"/>
          <w:b/>
          <w:sz w:val="20"/>
          <w:szCs w:val="20"/>
        </w:rPr>
        <w:t>;</w:t>
      </w:r>
      <w:r w:rsidR="0040363E">
        <w:rPr>
          <w:rFonts w:ascii="Arial" w:hAnsi="Arial" w:cs="Arial"/>
          <w:b/>
          <w:sz w:val="20"/>
          <w:szCs w:val="20"/>
        </w:rPr>
        <w:t xml:space="preserve"> and </w:t>
      </w:r>
      <w:r w:rsidR="000549E1">
        <w:rPr>
          <w:rFonts w:ascii="Arial" w:hAnsi="Arial" w:cs="Arial"/>
          <w:b/>
          <w:sz w:val="20"/>
          <w:szCs w:val="20"/>
        </w:rPr>
        <w:t>Nia</w:t>
      </w:r>
      <w:r w:rsidR="009518B4">
        <w:rPr>
          <w:rFonts w:ascii="Arial" w:hAnsi="Arial" w:cs="Arial"/>
          <w:b/>
          <w:sz w:val="20"/>
          <w:szCs w:val="20"/>
        </w:rPr>
        <w:t>mh McGrogan &amp; Fi Hunt (BSU)</w:t>
      </w:r>
      <w:r w:rsidR="0040363E">
        <w:rPr>
          <w:rFonts w:ascii="Arial" w:hAnsi="Arial" w:cs="Arial"/>
          <w:b/>
          <w:sz w:val="20"/>
          <w:szCs w:val="20"/>
        </w:rPr>
        <w:t xml:space="preserve">. </w:t>
      </w:r>
      <w:r w:rsidR="00671407">
        <w:rPr>
          <w:rFonts w:ascii="Arial" w:hAnsi="Arial" w:cs="Arial"/>
          <w:b/>
          <w:sz w:val="20"/>
          <w:szCs w:val="20"/>
        </w:rPr>
        <w:t xml:space="preserve"> </w:t>
      </w:r>
      <w:r w:rsidR="0054697B">
        <w:rPr>
          <w:rFonts w:ascii="Arial" w:hAnsi="Arial" w:cs="Arial"/>
          <w:b/>
          <w:sz w:val="20"/>
          <w:szCs w:val="20"/>
        </w:rPr>
        <w:t>If you would like to attend this event</w:t>
      </w:r>
      <w:r w:rsidR="000E77BF">
        <w:rPr>
          <w:rFonts w:ascii="Arial" w:hAnsi="Arial" w:cs="Arial"/>
          <w:b/>
          <w:sz w:val="20"/>
          <w:szCs w:val="20"/>
        </w:rPr>
        <w:t xml:space="preserve"> </w:t>
      </w:r>
      <w:r w:rsidR="0054697B">
        <w:rPr>
          <w:rFonts w:ascii="Arial" w:hAnsi="Arial" w:cs="Arial"/>
          <w:b/>
          <w:sz w:val="20"/>
          <w:szCs w:val="20"/>
        </w:rPr>
        <w:t>(for which there is no charge) but have not registered please contact m.fincher@ucet.ac.uk</w:t>
      </w:r>
    </w:p>
    <w:p w14:paraId="0E6F284A" w14:textId="77777777" w:rsidR="00C2332E" w:rsidRDefault="00C2332E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3627A6D2" w14:textId="77777777" w:rsidR="004F3187" w:rsidRPr="00CB6F6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A379C9C" w14:textId="77777777" w:rsidR="004F3187" w:rsidRPr="00CB6F6A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CB6F6A">
        <w:rPr>
          <w:rFonts w:ascii="Arial" w:hAnsi="Arial" w:cs="Arial"/>
          <w:b/>
          <w:sz w:val="20"/>
          <w:szCs w:val="20"/>
        </w:rPr>
        <w:t>introductio</w:t>
      </w:r>
      <w:r w:rsidRPr="00CB6F6A">
        <w:rPr>
          <w:rFonts w:ascii="Arial" w:hAnsi="Arial" w:cs="Arial"/>
          <w:b/>
          <w:sz w:val="20"/>
          <w:szCs w:val="20"/>
        </w:rPr>
        <w:t>ns</w:t>
      </w:r>
    </w:p>
    <w:p w14:paraId="327FC9BD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14:paraId="6B6B32EC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Matters arising</w:t>
      </w:r>
    </w:p>
    <w:p w14:paraId="792857BA" w14:textId="7B2FB02C" w:rsidR="0054697B" w:rsidRPr="00CB6F6A" w:rsidRDefault="0054697B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Chair &amp; Vice </w:t>
      </w:r>
      <w:r w:rsidR="000D3B11">
        <w:rPr>
          <w:rFonts w:ascii="Arial" w:hAnsi="Arial" w:cs="Arial"/>
          <w:b/>
          <w:sz w:val="20"/>
          <w:szCs w:val="20"/>
        </w:rPr>
        <w:t>Chair</w:t>
      </w:r>
      <w:r>
        <w:rPr>
          <w:rFonts w:ascii="Arial" w:hAnsi="Arial" w:cs="Arial"/>
          <w:b/>
          <w:sz w:val="20"/>
          <w:szCs w:val="20"/>
        </w:rPr>
        <w:t xml:space="preserve"> of primary &amp; early years forum</w:t>
      </w:r>
    </w:p>
    <w:p w14:paraId="0A8D6AB8" w14:textId="77777777" w:rsidR="003259EF" w:rsidRPr="00CB6F6A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UCET updates</w:t>
      </w:r>
    </w:p>
    <w:p w14:paraId="312808B2" w14:textId="0671F561" w:rsidR="00A914A9" w:rsidRDefault="0067322A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Policy issues:</w:t>
      </w:r>
    </w:p>
    <w:p w14:paraId="788C46F7" w14:textId="04B29F31" w:rsidR="0067322A" w:rsidRDefault="00A243E2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Engagement </w:t>
      </w:r>
      <w:r w:rsidR="0067322A">
        <w:rPr>
          <w:rFonts w:ascii="Arial" w:hAnsi="Arial" w:cs="Arial"/>
          <w:b/>
          <w:sz w:val="20"/>
          <w:szCs w:val="20"/>
        </w:rPr>
        <w:t xml:space="preserve">with </w:t>
      </w:r>
      <w:r w:rsidR="00493EEC">
        <w:rPr>
          <w:rFonts w:ascii="Arial" w:hAnsi="Arial" w:cs="Arial"/>
          <w:b/>
          <w:sz w:val="20"/>
          <w:szCs w:val="20"/>
        </w:rPr>
        <w:t>new ministers</w:t>
      </w:r>
    </w:p>
    <w:p w14:paraId="6B346825" w14:textId="6F914214" w:rsidR="003D0F85" w:rsidRDefault="003D0F85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</w:t>
      </w:r>
      <w:r w:rsidR="0040363E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 xml:space="preserve"> briefing paper/manifesto</w:t>
      </w:r>
    </w:p>
    <w:p w14:paraId="62789A65" w14:textId="4EC95269" w:rsidR="0040363E" w:rsidRDefault="0040363E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ITE </w:t>
      </w:r>
      <w:r w:rsidR="00B407FD">
        <w:rPr>
          <w:rFonts w:ascii="Arial" w:hAnsi="Arial" w:cs="Arial"/>
          <w:b/>
          <w:sz w:val="20"/>
          <w:szCs w:val="20"/>
        </w:rPr>
        <w:t>apprenticeships</w:t>
      </w:r>
    </w:p>
    <w:p w14:paraId="4850C749" w14:textId="7568E083" w:rsidR="003D0F85" w:rsidRDefault="003D0F85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Updated ITE requirements</w:t>
      </w:r>
    </w:p>
    <w:p w14:paraId="6C9DF887" w14:textId="2758205C" w:rsidR="00493EEC" w:rsidRDefault="00493EEC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ITE accreditation</w:t>
      </w:r>
    </w:p>
    <w:p w14:paraId="3DB0E44B" w14:textId="62BF973D" w:rsidR="00493EEC" w:rsidRDefault="008E3538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Proposed RQT survey</w:t>
      </w:r>
    </w:p>
    <w:p w14:paraId="16D8AE04" w14:textId="45A5D05B" w:rsidR="008E3538" w:rsidRDefault="008E3538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Mentor training funding</w:t>
      </w:r>
    </w:p>
    <w:p w14:paraId="2099A90E" w14:textId="5DC00F1F" w:rsidR="002B515C" w:rsidRPr="00CB6F6A" w:rsidRDefault="002B515C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Inspection issues:</w:t>
      </w:r>
    </w:p>
    <w:p w14:paraId="2A0913EA" w14:textId="77777777" w:rsidR="002B515C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Feedback from recent inspections</w:t>
      </w:r>
    </w:p>
    <w:p w14:paraId="6C87A332" w14:textId="6A4B4ABA" w:rsidR="00F3277A" w:rsidRDefault="00F3277A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New ITE inspection framework</w:t>
      </w:r>
    </w:p>
    <w:p w14:paraId="43A9D7FC" w14:textId="4C546DA5" w:rsidR="002148EE" w:rsidRPr="00CB6F6A" w:rsidRDefault="00D94CCD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OfSTED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big listen</w:t>
      </w:r>
      <w:r w:rsidR="00E17AD7">
        <w:rPr>
          <w:rFonts w:ascii="Arial" w:hAnsi="Arial" w:cs="Arial"/>
          <w:b/>
          <w:sz w:val="20"/>
          <w:szCs w:val="20"/>
        </w:rPr>
        <w:t xml:space="preserve"> report</w:t>
      </w:r>
    </w:p>
    <w:p w14:paraId="0FD60FEF" w14:textId="461EA2A7" w:rsidR="00696462" w:rsidRPr="00CB6F6A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Other inspection issues</w:t>
      </w:r>
    </w:p>
    <w:p w14:paraId="53A8C43E" w14:textId="26960026" w:rsidR="00832D98" w:rsidRPr="00CB6F6A" w:rsidRDefault="00946A87" w:rsidP="006964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Recruitment to ITE</w:t>
      </w:r>
      <w:r w:rsidR="001F4909">
        <w:rPr>
          <w:rFonts w:ascii="Arial" w:hAnsi="Arial" w:cs="Arial"/>
          <w:b/>
          <w:sz w:val="20"/>
          <w:szCs w:val="20"/>
        </w:rPr>
        <w:t xml:space="preserve">: </w:t>
      </w:r>
    </w:p>
    <w:p w14:paraId="67166F8C" w14:textId="5E0BEB34" w:rsidR="00A45605" w:rsidRDefault="00A45605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Feedback on recruitment from forum members</w:t>
      </w:r>
    </w:p>
    <w:p w14:paraId="22573B78" w14:textId="11B75BC3" w:rsidR="00E17AD7" w:rsidRDefault="00E17AD7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Apply changes</w:t>
      </w:r>
      <w:r w:rsidR="002772CC">
        <w:rPr>
          <w:rFonts w:ascii="Arial" w:hAnsi="Arial" w:cs="Arial"/>
          <w:b/>
          <w:sz w:val="20"/>
          <w:szCs w:val="20"/>
        </w:rPr>
        <w:t xml:space="preserve"> (personal statements &amp; identification of placement schools)</w:t>
      </w:r>
    </w:p>
    <w:p w14:paraId="72233C32" w14:textId="2105A707" w:rsidR="0087362C" w:rsidRDefault="0087362C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UCET/NASBTT commissioned NFER report</w:t>
      </w:r>
    </w:p>
    <w:p w14:paraId="3135F2DB" w14:textId="28024B4B" w:rsidR="00643CDD" w:rsidRPr="00CB6F6A" w:rsidRDefault="00643CDD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2024/25 financial incentives information</w:t>
      </w:r>
    </w:p>
    <w:p w14:paraId="61AE4263" w14:textId="44D58806" w:rsidR="00D5095D" w:rsidRDefault="00D5095D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Early years issues</w:t>
      </w:r>
      <w:r w:rsidR="002772CC">
        <w:rPr>
          <w:rFonts w:ascii="Arial" w:hAnsi="Arial" w:cs="Arial"/>
          <w:b/>
          <w:sz w:val="20"/>
          <w:szCs w:val="20"/>
        </w:rPr>
        <w:t xml:space="preserve">: report from </w:t>
      </w:r>
      <w:r w:rsidR="00323745">
        <w:rPr>
          <w:rFonts w:ascii="Arial" w:hAnsi="Arial" w:cs="Arial"/>
          <w:b/>
          <w:sz w:val="20"/>
          <w:szCs w:val="20"/>
        </w:rPr>
        <w:t>4 October working group</w:t>
      </w:r>
    </w:p>
    <w:p w14:paraId="094D9F0B" w14:textId="33E134AB" w:rsidR="001F4909" w:rsidRPr="000D42DC" w:rsidRDefault="00370469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0D42DC">
        <w:rPr>
          <w:rFonts w:ascii="Arial" w:hAnsi="Arial" w:cs="Arial"/>
          <w:b/>
          <w:sz w:val="20"/>
          <w:szCs w:val="20"/>
        </w:rPr>
        <w:t xml:space="preserve">UCET </w:t>
      </w:r>
      <w:r w:rsidR="001F4909" w:rsidRPr="000D42DC">
        <w:rPr>
          <w:rFonts w:ascii="Arial" w:hAnsi="Arial" w:cs="Arial"/>
          <w:b/>
          <w:sz w:val="20"/>
          <w:szCs w:val="20"/>
        </w:rPr>
        <w:t>issues:</w:t>
      </w:r>
    </w:p>
    <w:p w14:paraId="5151BCC0" w14:textId="3DC8A2DC" w:rsidR="00370469" w:rsidRDefault="00360E48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Summer </w:t>
      </w:r>
      <w:r w:rsidR="00370469" w:rsidRPr="00CB6F6A">
        <w:rPr>
          <w:rFonts w:ascii="Arial" w:hAnsi="Arial" w:cs="Arial"/>
          <w:b/>
          <w:sz w:val="20"/>
          <w:szCs w:val="20"/>
        </w:rPr>
        <w:t>newsletter</w:t>
      </w:r>
    </w:p>
    <w:p w14:paraId="78AB4A1F" w14:textId="65E1BEAD" w:rsidR="00626581" w:rsidRDefault="00626581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November UCET conference</w:t>
      </w:r>
    </w:p>
    <w:p w14:paraId="3A18F383" w14:textId="03F25FD8" w:rsidR="000F22C6" w:rsidRDefault="000F22C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ICET conference report</w:t>
      </w:r>
    </w:p>
    <w:p w14:paraId="00BAF74E" w14:textId="31F2FF0A" w:rsidR="00A914A9" w:rsidRPr="00CB6F6A" w:rsidRDefault="00A914A9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Topics for future symposia</w:t>
      </w:r>
    </w:p>
    <w:p w14:paraId="1F138C28" w14:textId="77777777" w:rsidR="003259EF" w:rsidRPr="00CB6F6A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Any other business</w:t>
      </w:r>
    </w:p>
    <w:p w14:paraId="4BF48BD5" w14:textId="7246647F" w:rsidR="00306B3A" w:rsidRPr="00CB6F6A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Date of next meeting: </w:t>
      </w:r>
      <w:r w:rsidR="009F5367">
        <w:rPr>
          <w:rFonts w:ascii="Arial" w:hAnsi="Arial" w:cs="Arial"/>
          <w:b/>
          <w:sz w:val="20"/>
          <w:szCs w:val="20"/>
        </w:rPr>
        <w:t>18 February 2025</w:t>
      </w:r>
      <w:r w:rsidR="00805526" w:rsidRPr="00CB6F6A">
        <w:rPr>
          <w:rFonts w:ascii="Arial" w:hAnsi="Arial" w:cs="Arial"/>
          <w:b/>
          <w:sz w:val="20"/>
          <w:szCs w:val="20"/>
        </w:rPr>
        <w:t xml:space="preserve"> </w:t>
      </w:r>
      <w:r w:rsidR="002D7586" w:rsidRPr="00CB6F6A">
        <w:rPr>
          <w:rFonts w:ascii="Arial" w:hAnsi="Arial" w:cs="Arial"/>
          <w:b/>
          <w:sz w:val="20"/>
          <w:szCs w:val="20"/>
        </w:rPr>
        <w:br/>
      </w:r>
    </w:p>
    <w:p w14:paraId="7FA55825" w14:textId="77777777" w:rsidR="00306B3A" w:rsidRPr="00CB6F6A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  <w:r w:rsidRPr="00CB6F6A">
        <w:rPr>
          <w:rFonts w:ascii="Arial" w:hAnsi="Arial" w:cs="Arial"/>
          <w:b/>
          <w:sz w:val="20"/>
          <w:szCs w:val="20"/>
          <w:u w:val="single"/>
        </w:rPr>
        <w:t>Supporting papers</w:t>
      </w:r>
    </w:p>
    <w:p w14:paraId="0533879E" w14:textId="77777777" w:rsidR="00306B3A" w:rsidRPr="00CB6F6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14:paraId="24E67BC3" w14:textId="09495F21" w:rsidR="00306B3A" w:rsidRPr="00CB6F6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20"/>
          <w:szCs w:val="20"/>
        </w:rPr>
      </w:pPr>
      <w:r w:rsidRPr="00CB6F6A">
        <w:rPr>
          <w:rFonts w:ascii="Arial" w:hAnsi="Arial" w:cs="Arial"/>
          <w:b/>
          <w:bCs/>
          <w:sz w:val="20"/>
          <w:szCs w:val="20"/>
        </w:rPr>
        <w:t xml:space="preserve">Note of </w:t>
      </w:r>
      <w:r w:rsidR="00EB1D34">
        <w:rPr>
          <w:rFonts w:ascii="Arial" w:hAnsi="Arial" w:cs="Arial"/>
          <w:b/>
          <w:bCs/>
          <w:sz w:val="20"/>
          <w:szCs w:val="20"/>
        </w:rPr>
        <w:t xml:space="preserve">11 June </w:t>
      </w:r>
      <w:r w:rsidR="00CB30D0">
        <w:rPr>
          <w:rFonts w:ascii="Arial" w:hAnsi="Arial" w:cs="Arial"/>
          <w:b/>
          <w:bCs/>
          <w:sz w:val="20"/>
          <w:szCs w:val="20"/>
        </w:rPr>
        <w:t>2024</w:t>
      </w:r>
      <w:r w:rsidR="00644660">
        <w:rPr>
          <w:rFonts w:ascii="Arial" w:hAnsi="Arial" w:cs="Arial"/>
          <w:b/>
          <w:bCs/>
          <w:sz w:val="20"/>
          <w:szCs w:val="20"/>
        </w:rPr>
        <w:t xml:space="preserve"> </w:t>
      </w:r>
      <w:r w:rsidR="006706B5" w:rsidRPr="00CB6F6A">
        <w:rPr>
          <w:rFonts w:ascii="Arial" w:hAnsi="Arial" w:cs="Arial"/>
          <w:b/>
          <w:bCs/>
          <w:sz w:val="20"/>
          <w:szCs w:val="20"/>
        </w:rPr>
        <w:t>meeting</w:t>
      </w:r>
    </w:p>
    <w:p w14:paraId="32DBFD9C" w14:textId="7475DFFE" w:rsidR="00E46F8E" w:rsidRDefault="00975919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Correspondence with Catherine McKinnell</w:t>
      </w:r>
    </w:p>
    <w:p w14:paraId="75295C36" w14:textId="2447D59A" w:rsidR="00947B26" w:rsidRDefault="00947B26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accreditation documentation</w:t>
      </w:r>
    </w:p>
    <w:p w14:paraId="5497729D" w14:textId="00D700B8" w:rsidR="00947B26" w:rsidRDefault="00947B26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mentor training documentation</w:t>
      </w:r>
    </w:p>
    <w:p w14:paraId="0185C1E6" w14:textId="6FF0E2CC" w:rsidR="00BF1788" w:rsidRPr="001C48F9" w:rsidRDefault="00EB1D34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proofErr w:type="spellStart"/>
      <w:r>
        <w:rPr>
          <w:rFonts w:ascii="Arial" w:hAnsi="Arial" w:cs="Arial"/>
          <w:b/>
          <w:sz w:val="20"/>
          <w:szCs w:val="20"/>
        </w:rPr>
        <w:t>OfSTED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r w:rsidR="00975919">
        <w:rPr>
          <w:rFonts w:ascii="Arial" w:hAnsi="Arial" w:cs="Arial"/>
          <w:b/>
          <w:sz w:val="20"/>
          <w:szCs w:val="20"/>
        </w:rPr>
        <w:t>‘</w:t>
      </w:r>
      <w:r w:rsidR="00BF1788">
        <w:rPr>
          <w:rFonts w:ascii="Arial" w:hAnsi="Arial" w:cs="Arial"/>
          <w:b/>
          <w:sz w:val="20"/>
          <w:szCs w:val="20"/>
        </w:rPr>
        <w:t xml:space="preserve">big-listen’ </w:t>
      </w:r>
      <w:r w:rsidR="00975919">
        <w:rPr>
          <w:rFonts w:ascii="Arial" w:hAnsi="Arial" w:cs="Arial"/>
          <w:b/>
          <w:sz w:val="20"/>
          <w:szCs w:val="20"/>
        </w:rPr>
        <w:t>report &amp; UCET evidence</w:t>
      </w:r>
    </w:p>
    <w:p w14:paraId="57FA0E6C" w14:textId="3B49482E" w:rsidR="00E25495" w:rsidRDefault="00680955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680955">
        <w:rPr>
          <w:rFonts w:ascii="Arial" w:hAnsi="Arial" w:cs="Arial"/>
          <w:b/>
          <w:sz w:val="20"/>
          <w:szCs w:val="20"/>
        </w:rPr>
        <w:lastRenderedPageBreak/>
        <w:t>ITE requirements</w:t>
      </w:r>
      <w:r w:rsidR="000F22C6">
        <w:rPr>
          <w:rFonts w:ascii="Arial" w:hAnsi="Arial" w:cs="Arial"/>
          <w:b/>
          <w:sz w:val="20"/>
          <w:szCs w:val="20"/>
        </w:rPr>
        <w:t xml:space="preserve"> &amp; summary of changes</w:t>
      </w:r>
    </w:p>
    <w:p w14:paraId="46956BE0" w14:textId="4E037EE5" w:rsidR="00F3277A" w:rsidRDefault="001E46F9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ITE inspection framework (if available)</w:t>
      </w:r>
    </w:p>
    <w:p w14:paraId="24D9BD4D" w14:textId="1B255A5D" w:rsidR="000D132E" w:rsidRDefault="00643CDD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TES blog on </w:t>
      </w:r>
      <w:r w:rsidR="000D132E">
        <w:rPr>
          <w:rFonts w:ascii="Arial" w:hAnsi="Arial" w:cs="Arial"/>
          <w:b/>
          <w:sz w:val="20"/>
          <w:szCs w:val="20"/>
        </w:rPr>
        <w:t>NFER report</w:t>
      </w:r>
    </w:p>
    <w:p w14:paraId="7536D4EB" w14:textId="70D164E9" w:rsidR="00643CDD" w:rsidRPr="00680955" w:rsidRDefault="00643CDD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2024/25 financial incentives information</w:t>
      </w:r>
    </w:p>
    <w:p w14:paraId="665CEFA7" w14:textId="3362CAD2" w:rsidR="00413A48" w:rsidRDefault="00413A48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UCET </w:t>
      </w:r>
      <w:r w:rsidR="00680955">
        <w:rPr>
          <w:rFonts w:ascii="Arial" w:hAnsi="Arial" w:cs="Arial"/>
          <w:b/>
          <w:sz w:val="20"/>
          <w:szCs w:val="20"/>
        </w:rPr>
        <w:t>summer</w:t>
      </w:r>
      <w:r w:rsidR="00CB30D0">
        <w:rPr>
          <w:rFonts w:ascii="Arial" w:hAnsi="Arial" w:cs="Arial"/>
          <w:b/>
          <w:sz w:val="20"/>
          <w:szCs w:val="20"/>
        </w:rPr>
        <w:t xml:space="preserve"> </w:t>
      </w:r>
      <w:r w:rsidR="00A042B5" w:rsidRPr="00CB6F6A">
        <w:rPr>
          <w:rFonts w:ascii="Arial" w:hAnsi="Arial" w:cs="Arial"/>
          <w:b/>
          <w:sz w:val="20"/>
          <w:szCs w:val="20"/>
        </w:rPr>
        <w:t>n</w:t>
      </w:r>
      <w:r w:rsidRPr="00CB6F6A">
        <w:rPr>
          <w:rFonts w:ascii="Arial" w:hAnsi="Arial" w:cs="Arial"/>
          <w:b/>
          <w:sz w:val="20"/>
          <w:szCs w:val="20"/>
        </w:rPr>
        <w:t>ewsletter</w:t>
      </w:r>
    </w:p>
    <w:p w14:paraId="157A5A1B" w14:textId="450A4AC7" w:rsidR="000F22C6" w:rsidRDefault="000F22C6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ICET conference report</w:t>
      </w:r>
    </w:p>
    <w:sectPr w:rsidR="000F22C6" w:rsidSect="009132F7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764F1B" w14:textId="77777777" w:rsidR="005E5187" w:rsidRDefault="005E5187">
      <w:r>
        <w:separator/>
      </w:r>
    </w:p>
  </w:endnote>
  <w:endnote w:type="continuationSeparator" w:id="0">
    <w:p w14:paraId="1187BA2A" w14:textId="77777777" w:rsidR="005E5187" w:rsidRDefault="005E5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F12C07" w14:textId="77777777" w:rsidR="005E5187" w:rsidRDefault="005E5187">
      <w:r>
        <w:separator/>
      </w:r>
    </w:p>
  </w:footnote>
  <w:footnote w:type="continuationSeparator" w:id="0">
    <w:p w14:paraId="0FAD3E20" w14:textId="77777777" w:rsidR="005E5187" w:rsidRDefault="005E51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0449E"/>
    <w:rsid w:val="00026AC1"/>
    <w:rsid w:val="00027FB1"/>
    <w:rsid w:val="00030FF4"/>
    <w:rsid w:val="000319FC"/>
    <w:rsid w:val="0003695E"/>
    <w:rsid w:val="00036E85"/>
    <w:rsid w:val="0004113B"/>
    <w:rsid w:val="000544CA"/>
    <w:rsid w:val="000549E1"/>
    <w:rsid w:val="00055342"/>
    <w:rsid w:val="00056340"/>
    <w:rsid w:val="00056A7A"/>
    <w:rsid w:val="0006470C"/>
    <w:rsid w:val="000663F4"/>
    <w:rsid w:val="000757B0"/>
    <w:rsid w:val="00075E3A"/>
    <w:rsid w:val="00082386"/>
    <w:rsid w:val="000842BA"/>
    <w:rsid w:val="000871B3"/>
    <w:rsid w:val="0009468F"/>
    <w:rsid w:val="000A325D"/>
    <w:rsid w:val="000B1FB2"/>
    <w:rsid w:val="000D132E"/>
    <w:rsid w:val="000D3720"/>
    <w:rsid w:val="000D3B11"/>
    <w:rsid w:val="000D4063"/>
    <w:rsid w:val="000D42DC"/>
    <w:rsid w:val="000D66A2"/>
    <w:rsid w:val="000D6703"/>
    <w:rsid w:val="000E0804"/>
    <w:rsid w:val="000E77BF"/>
    <w:rsid w:val="000F1ECB"/>
    <w:rsid w:val="000F22C6"/>
    <w:rsid w:val="000F241C"/>
    <w:rsid w:val="000F5164"/>
    <w:rsid w:val="00100462"/>
    <w:rsid w:val="00102097"/>
    <w:rsid w:val="00103657"/>
    <w:rsid w:val="00107BD2"/>
    <w:rsid w:val="0011616D"/>
    <w:rsid w:val="00116BF4"/>
    <w:rsid w:val="00124932"/>
    <w:rsid w:val="00124A11"/>
    <w:rsid w:val="00125B89"/>
    <w:rsid w:val="00137534"/>
    <w:rsid w:val="001403EE"/>
    <w:rsid w:val="00163B98"/>
    <w:rsid w:val="001767BB"/>
    <w:rsid w:val="00187C64"/>
    <w:rsid w:val="00195401"/>
    <w:rsid w:val="001974E2"/>
    <w:rsid w:val="0019783B"/>
    <w:rsid w:val="001A13A8"/>
    <w:rsid w:val="001A3DB2"/>
    <w:rsid w:val="001A58F8"/>
    <w:rsid w:val="001B297E"/>
    <w:rsid w:val="001C2C24"/>
    <w:rsid w:val="001C373E"/>
    <w:rsid w:val="001C48F9"/>
    <w:rsid w:val="001E46F9"/>
    <w:rsid w:val="001E4D1C"/>
    <w:rsid w:val="001F4909"/>
    <w:rsid w:val="00212B90"/>
    <w:rsid w:val="002148EE"/>
    <w:rsid w:val="002164CB"/>
    <w:rsid w:val="002168EE"/>
    <w:rsid w:val="00216AA5"/>
    <w:rsid w:val="00222339"/>
    <w:rsid w:val="00223379"/>
    <w:rsid w:val="00242D1B"/>
    <w:rsid w:val="002435EA"/>
    <w:rsid w:val="00262EF6"/>
    <w:rsid w:val="00263612"/>
    <w:rsid w:val="002772CC"/>
    <w:rsid w:val="00283589"/>
    <w:rsid w:val="00284F71"/>
    <w:rsid w:val="0028686D"/>
    <w:rsid w:val="0029187E"/>
    <w:rsid w:val="002A08D1"/>
    <w:rsid w:val="002B0D13"/>
    <w:rsid w:val="002B18AF"/>
    <w:rsid w:val="002B515C"/>
    <w:rsid w:val="002D28F2"/>
    <w:rsid w:val="002D7586"/>
    <w:rsid w:val="002F507B"/>
    <w:rsid w:val="00301B61"/>
    <w:rsid w:val="003030E1"/>
    <w:rsid w:val="00306B3A"/>
    <w:rsid w:val="00314E42"/>
    <w:rsid w:val="00323745"/>
    <w:rsid w:val="003259EF"/>
    <w:rsid w:val="00327C59"/>
    <w:rsid w:val="00330482"/>
    <w:rsid w:val="003353A2"/>
    <w:rsid w:val="00335CAC"/>
    <w:rsid w:val="003449D2"/>
    <w:rsid w:val="003514C8"/>
    <w:rsid w:val="00360E48"/>
    <w:rsid w:val="003649B6"/>
    <w:rsid w:val="003701A6"/>
    <w:rsid w:val="00370469"/>
    <w:rsid w:val="00373FDA"/>
    <w:rsid w:val="0037570A"/>
    <w:rsid w:val="00375BBC"/>
    <w:rsid w:val="00397A7E"/>
    <w:rsid w:val="003A07AB"/>
    <w:rsid w:val="003A0A14"/>
    <w:rsid w:val="003A1843"/>
    <w:rsid w:val="003C3B81"/>
    <w:rsid w:val="003C3D62"/>
    <w:rsid w:val="003D00A4"/>
    <w:rsid w:val="003D0F85"/>
    <w:rsid w:val="003D11EB"/>
    <w:rsid w:val="003D2129"/>
    <w:rsid w:val="003E399F"/>
    <w:rsid w:val="003E46C4"/>
    <w:rsid w:val="003E6C64"/>
    <w:rsid w:val="004020BF"/>
    <w:rsid w:val="004033AF"/>
    <w:rsid w:val="0040363E"/>
    <w:rsid w:val="00404BC9"/>
    <w:rsid w:val="004068D6"/>
    <w:rsid w:val="00406E3F"/>
    <w:rsid w:val="00411DCD"/>
    <w:rsid w:val="00413A48"/>
    <w:rsid w:val="0042429C"/>
    <w:rsid w:val="004262A7"/>
    <w:rsid w:val="00430605"/>
    <w:rsid w:val="0043205D"/>
    <w:rsid w:val="0043284C"/>
    <w:rsid w:val="0043658A"/>
    <w:rsid w:val="00436C4E"/>
    <w:rsid w:val="004371A6"/>
    <w:rsid w:val="00446FAD"/>
    <w:rsid w:val="00453A2F"/>
    <w:rsid w:val="004560E8"/>
    <w:rsid w:val="00460ADD"/>
    <w:rsid w:val="00470D4F"/>
    <w:rsid w:val="00471C14"/>
    <w:rsid w:val="00473DD9"/>
    <w:rsid w:val="00474907"/>
    <w:rsid w:val="00475AED"/>
    <w:rsid w:val="00481BA1"/>
    <w:rsid w:val="00485073"/>
    <w:rsid w:val="004861B9"/>
    <w:rsid w:val="004919CD"/>
    <w:rsid w:val="00493EEC"/>
    <w:rsid w:val="004A32E0"/>
    <w:rsid w:val="004B09DC"/>
    <w:rsid w:val="004C357B"/>
    <w:rsid w:val="004C6301"/>
    <w:rsid w:val="004C7FCF"/>
    <w:rsid w:val="004D22CE"/>
    <w:rsid w:val="004D4E96"/>
    <w:rsid w:val="004E424F"/>
    <w:rsid w:val="004E5D4B"/>
    <w:rsid w:val="004F3187"/>
    <w:rsid w:val="004F61D2"/>
    <w:rsid w:val="00500240"/>
    <w:rsid w:val="0050585C"/>
    <w:rsid w:val="00510CD9"/>
    <w:rsid w:val="005241D6"/>
    <w:rsid w:val="005246E8"/>
    <w:rsid w:val="00524851"/>
    <w:rsid w:val="005304E5"/>
    <w:rsid w:val="0054260E"/>
    <w:rsid w:val="0054697B"/>
    <w:rsid w:val="005518C1"/>
    <w:rsid w:val="0055447C"/>
    <w:rsid w:val="00556CFC"/>
    <w:rsid w:val="005615C7"/>
    <w:rsid w:val="00576EF5"/>
    <w:rsid w:val="00587A14"/>
    <w:rsid w:val="00596E10"/>
    <w:rsid w:val="005B7866"/>
    <w:rsid w:val="005C2037"/>
    <w:rsid w:val="005C266C"/>
    <w:rsid w:val="005C42CB"/>
    <w:rsid w:val="005C4EBF"/>
    <w:rsid w:val="005E34DF"/>
    <w:rsid w:val="005E5187"/>
    <w:rsid w:val="005E5CE2"/>
    <w:rsid w:val="005F0A3E"/>
    <w:rsid w:val="005F6649"/>
    <w:rsid w:val="006036A6"/>
    <w:rsid w:val="006067B0"/>
    <w:rsid w:val="006111BF"/>
    <w:rsid w:val="006140C3"/>
    <w:rsid w:val="00626581"/>
    <w:rsid w:val="006350F9"/>
    <w:rsid w:val="00643CDD"/>
    <w:rsid w:val="00644660"/>
    <w:rsid w:val="00663708"/>
    <w:rsid w:val="006706B5"/>
    <w:rsid w:val="006713D1"/>
    <w:rsid w:val="00671407"/>
    <w:rsid w:val="0067322A"/>
    <w:rsid w:val="0067694D"/>
    <w:rsid w:val="006772B5"/>
    <w:rsid w:val="00680955"/>
    <w:rsid w:val="00680C47"/>
    <w:rsid w:val="006821DB"/>
    <w:rsid w:val="0069062B"/>
    <w:rsid w:val="00692AA1"/>
    <w:rsid w:val="00696462"/>
    <w:rsid w:val="00697ED9"/>
    <w:rsid w:val="006B0BA2"/>
    <w:rsid w:val="006B16E8"/>
    <w:rsid w:val="006B20CA"/>
    <w:rsid w:val="006B7415"/>
    <w:rsid w:val="006B7A96"/>
    <w:rsid w:val="006C1A63"/>
    <w:rsid w:val="006C7354"/>
    <w:rsid w:val="006D0466"/>
    <w:rsid w:val="006E049C"/>
    <w:rsid w:val="006E433B"/>
    <w:rsid w:val="006F0BBA"/>
    <w:rsid w:val="006F2054"/>
    <w:rsid w:val="006F3B08"/>
    <w:rsid w:val="00702079"/>
    <w:rsid w:val="00702EB6"/>
    <w:rsid w:val="0071182F"/>
    <w:rsid w:val="00715788"/>
    <w:rsid w:val="0072194F"/>
    <w:rsid w:val="007248F3"/>
    <w:rsid w:val="0073319F"/>
    <w:rsid w:val="00736FAE"/>
    <w:rsid w:val="007462D8"/>
    <w:rsid w:val="00753038"/>
    <w:rsid w:val="00763B78"/>
    <w:rsid w:val="00771031"/>
    <w:rsid w:val="00774841"/>
    <w:rsid w:val="00781E18"/>
    <w:rsid w:val="00783030"/>
    <w:rsid w:val="0078342E"/>
    <w:rsid w:val="00784506"/>
    <w:rsid w:val="007872A7"/>
    <w:rsid w:val="007935AE"/>
    <w:rsid w:val="007A21CA"/>
    <w:rsid w:val="007B190F"/>
    <w:rsid w:val="007B1F7F"/>
    <w:rsid w:val="007C6582"/>
    <w:rsid w:val="007C72AE"/>
    <w:rsid w:val="007D01A5"/>
    <w:rsid w:val="007D240E"/>
    <w:rsid w:val="007D6C3A"/>
    <w:rsid w:val="007E53E4"/>
    <w:rsid w:val="007E6B50"/>
    <w:rsid w:val="007F2BE0"/>
    <w:rsid w:val="007F3E84"/>
    <w:rsid w:val="007F7A39"/>
    <w:rsid w:val="00801AC2"/>
    <w:rsid w:val="00805526"/>
    <w:rsid w:val="00806910"/>
    <w:rsid w:val="00811E66"/>
    <w:rsid w:val="00816FF3"/>
    <w:rsid w:val="008209DA"/>
    <w:rsid w:val="00821D78"/>
    <w:rsid w:val="00823A9C"/>
    <w:rsid w:val="008252AB"/>
    <w:rsid w:val="00826D5A"/>
    <w:rsid w:val="00826F1D"/>
    <w:rsid w:val="00832D98"/>
    <w:rsid w:val="008476DE"/>
    <w:rsid w:val="00850DD7"/>
    <w:rsid w:val="00853231"/>
    <w:rsid w:val="0086641B"/>
    <w:rsid w:val="0087362C"/>
    <w:rsid w:val="008818D3"/>
    <w:rsid w:val="008872D8"/>
    <w:rsid w:val="008A0A18"/>
    <w:rsid w:val="008B59B1"/>
    <w:rsid w:val="008B5E82"/>
    <w:rsid w:val="008C4AFA"/>
    <w:rsid w:val="008D035F"/>
    <w:rsid w:val="008D05E6"/>
    <w:rsid w:val="008E1F70"/>
    <w:rsid w:val="008E303A"/>
    <w:rsid w:val="008E3538"/>
    <w:rsid w:val="008E4FF7"/>
    <w:rsid w:val="008F0B6B"/>
    <w:rsid w:val="008F6DAF"/>
    <w:rsid w:val="00900283"/>
    <w:rsid w:val="00904226"/>
    <w:rsid w:val="00911E67"/>
    <w:rsid w:val="009132F7"/>
    <w:rsid w:val="00920326"/>
    <w:rsid w:val="009244FB"/>
    <w:rsid w:val="00930115"/>
    <w:rsid w:val="009355AA"/>
    <w:rsid w:val="00935E28"/>
    <w:rsid w:val="00946A87"/>
    <w:rsid w:val="00947B26"/>
    <w:rsid w:val="009518B4"/>
    <w:rsid w:val="0095447C"/>
    <w:rsid w:val="009627E2"/>
    <w:rsid w:val="009631A4"/>
    <w:rsid w:val="0096354B"/>
    <w:rsid w:val="009707DC"/>
    <w:rsid w:val="00971C17"/>
    <w:rsid w:val="00975919"/>
    <w:rsid w:val="00977B22"/>
    <w:rsid w:val="00981B8D"/>
    <w:rsid w:val="00986160"/>
    <w:rsid w:val="00990379"/>
    <w:rsid w:val="00990DDF"/>
    <w:rsid w:val="00990E62"/>
    <w:rsid w:val="009927E3"/>
    <w:rsid w:val="00993B5E"/>
    <w:rsid w:val="009A0A41"/>
    <w:rsid w:val="009A0F68"/>
    <w:rsid w:val="009A37DA"/>
    <w:rsid w:val="009A77C6"/>
    <w:rsid w:val="009B4042"/>
    <w:rsid w:val="009C1E96"/>
    <w:rsid w:val="009F5367"/>
    <w:rsid w:val="00A001AF"/>
    <w:rsid w:val="00A042B5"/>
    <w:rsid w:val="00A243E2"/>
    <w:rsid w:val="00A24D4B"/>
    <w:rsid w:val="00A25C01"/>
    <w:rsid w:val="00A270BA"/>
    <w:rsid w:val="00A45605"/>
    <w:rsid w:val="00A53E77"/>
    <w:rsid w:val="00A53F9B"/>
    <w:rsid w:val="00A62726"/>
    <w:rsid w:val="00A62EFE"/>
    <w:rsid w:val="00A65CFD"/>
    <w:rsid w:val="00A85D35"/>
    <w:rsid w:val="00A914A9"/>
    <w:rsid w:val="00A936D1"/>
    <w:rsid w:val="00A97D3F"/>
    <w:rsid w:val="00AA07DD"/>
    <w:rsid w:val="00AA3673"/>
    <w:rsid w:val="00AA4F83"/>
    <w:rsid w:val="00AA77C6"/>
    <w:rsid w:val="00AB07B7"/>
    <w:rsid w:val="00AB35D4"/>
    <w:rsid w:val="00AB568E"/>
    <w:rsid w:val="00AB6A74"/>
    <w:rsid w:val="00AD7290"/>
    <w:rsid w:val="00AE365F"/>
    <w:rsid w:val="00AE40D7"/>
    <w:rsid w:val="00AE798D"/>
    <w:rsid w:val="00AF18E9"/>
    <w:rsid w:val="00AF59FB"/>
    <w:rsid w:val="00AF7C09"/>
    <w:rsid w:val="00B12157"/>
    <w:rsid w:val="00B17BE9"/>
    <w:rsid w:val="00B24E7C"/>
    <w:rsid w:val="00B35DA1"/>
    <w:rsid w:val="00B407FD"/>
    <w:rsid w:val="00B43645"/>
    <w:rsid w:val="00B6401E"/>
    <w:rsid w:val="00B65A82"/>
    <w:rsid w:val="00B67752"/>
    <w:rsid w:val="00B72041"/>
    <w:rsid w:val="00B73A50"/>
    <w:rsid w:val="00B80B29"/>
    <w:rsid w:val="00B81E34"/>
    <w:rsid w:val="00B82D26"/>
    <w:rsid w:val="00B84FA3"/>
    <w:rsid w:val="00B93383"/>
    <w:rsid w:val="00BA27BE"/>
    <w:rsid w:val="00BA3877"/>
    <w:rsid w:val="00BA540B"/>
    <w:rsid w:val="00BA58A8"/>
    <w:rsid w:val="00BB0D72"/>
    <w:rsid w:val="00BB1276"/>
    <w:rsid w:val="00BB1374"/>
    <w:rsid w:val="00BD244A"/>
    <w:rsid w:val="00BE5CCA"/>
    <w:rsid w:val="00BE76C3"/>
    <w:rsid w:val="00BF1788"/>
    <w:rsid w:val="00C0032E"/>
    <w:rsid w:val="00C02640"/>
    <w:rsid w:val="00C2332E"/>
    <w:rsid w:val="00C238C5"/>
    <w:rsid w:val="00C23A79"/>
    <w:rsid w:val="00C27B2F"/>
    <w:rsid w:val="00C35351"/>
    <w:rsid w:val="00C37757"/>
    <w:rsid w:val="00C4023E"/>
    <w:rsid w:val="00C4569D"/>
    <w:rsid w:val="00C51AF9"/>
    <w:rsid w:val="00C54884"/>
    <w:rsid w:val="00C56C09"/>
    <w:rsid w:val="00C6045B"/>
    <w:rsid w:val="00C61BDA"/>
    <w:rsid w:val="00C629E8"/>
    <w:rsid w:val="00C72AAA"/>
    <w:rsid w:val="00C76BA5"/>
    <w:rsid w:val="00C8097C"/>
    <w:rsid w:val="00C928DB"/>
    <w:rsid w:val="00C92E45"/>
    <w:rsid w:val="00CA218C"/>
    <w:rsid w:val="00CB30D0"/>
    <w:rsid w:val="00CB45A4"/>
    <w:rsid w:val="00CB48CA"/>
    <w:rsid w:val="00CB6629"/>
    <w:rsid w:val="00CB6F6A"/>
    <w:rsid w:val="00CD1876"/>
    <w:rsid w:val="00CD2825"/>
    <w:rsid w:val="00CD5C9E"/>
    <w:rsid w:val="00CD6CDB"/>
    <w:rsid w:val="00CD6E6C"/>
    <w:rsid w:val="00CE0508"/>
    <w:rsid w:val="00CE3D94"/>
    <w:rsid w:val="00CE4064"/>
    <w:rsid w:val="00CF37C2"/>
    <w:rsid w:val="00CF4AE3"/>
    <w:rsid w:val="00CF4EBB"/>
    <w:rsid w:val="00CF737B"/>
    <w:rsid w:val="00CF7835"/>
    <w:rsid w:val="00D006E8"/>
    <w:rsid w:val="00D01DF5"/>
    <w:rsid w:val="00D13A68"/>
    <w:rsid w:val="00D259CF"/>
    <w:rsid w:val="00D30300"/>
    <w:rsid w:val="00D3599D"/>
    <w:rsid w:val="00D373E5"/>
    <w:rsid w:val="00D5095D"/>
    <w:rsid w:val="00D5127C"/>
    <w:rsid w:val="00D61F47"/>
    <w:rsid w:val="00D63513"/>
    <w:rsid w:val="00D703B8"/>
    <w:rsid w:val="00D73E83"/>
    <w:rsid w:val="00D85225"/>
    <w:rsid w:val="00D87F1D"/>
    <w:rsid w:val="00D91D76"/>
    <w:rsid w:val="00D93201"/>
    <w:rsid w:val="00D94CCD"/>
    <w:rsid w:val="00DA0FAF"/>
    <w:rsid w:val="00DA18ED"/>
    <w:rsid w:val="00DA549A"/>
    <w:rsid w:val="00DB1486"/>
    <w:rsid w:val="00DB3B7E"/>
    <w:rsid w:val="00DB47B9"/>
    <w:rsid w:val="00DB62D0"/>
    <w:rsid w:val="00DC1571"/>
    <w:rsid w:val="00DC2807"/>
    <w:rsid w:val="00DE1235"/>
    <w:rsid w:val="00E04418"/>
    <w:rsid w:val="00E10DC3"/>
    <w:rsid w:val="00E13F6C"/>
    <w:rsid w:val="00E13FB2"/>
    <w:rsid w:val="00E17AD7"/>
    <w:rsid w:val="00E219E1"/>
    <w:rsid w:val="00E25495"/>
    <w:rsid w:val="00E265FE"/>
    <w:rsid w:val="00E27BA3"/>
    <w:rsid w:val="00E46379"/>
    <w:rsid w:val="00E46F8E"/>
    <w:rsid w:val="00E5585E"/>
    <w:rsid w:val="00E60D2C"/>
    <w:rsid w:val="00E6388C"/>
    <w:rsid w:val="00E64ED8"/>
    <w:rsid w:val="00E73FC8"/>
    <w:rsid w:val="00E772EE"/>
    <w:rsid w:val="00E7792F"/>
    <w:rsid w:val="00E807B1"/>
    <w:rsid w:val="00E83C71"/>
    <w:rsid w:val="00E83CCD"/>
    <w:rsid w:val="00E94BCA"/>
    <w:rsid w:val="00EA4C24"/>
    <w:rsid w:val="00EB1AC7"/>
    <w:rsid w:val="00EB1D34"/>
    <w:rsid w:val="00EC6DBD"/>
    <w:rsid w:val="00ED3D1C"/>
    <w:rsid w:val="00EE2A3D"/>
    <w:rsid w:val="00EE5B58"/>
    <w:rsid w:val="00EF2BCE"/>
    <w:rsid w:val="00EF3310"/>
    <w:rsid w:val="00F04F7C"/>
    <w:rsid w:val="00F263AC"/>
    <w:rsid w:val="00F27355"/>
    <w:rsid w:val="00F325CB"/>
    <w:rsid w:val="00F3277A"/>
    <w:rsid w:val="00F32B1D"/>
    <w:rsid w:val="00F41BF4"/>
    <w:rsid w:val="00F46067"/>
    <w:rsid w:val="00F6662E"/>
    <w:rsid w:val="00F738CB"/>
    <w:rsid w:val="00F74699"/>
    <w:rsid w:val="00F8373A"/>
    <w:rsid w:val="00F83A4C"/>
    <w:rsid w:val="00F92622"/>
    <w:rsid w:val="00FA6DB9"/>
    <w:rsid w:val="00FB0CF3"/>
    <w:rsid w:val="00FB24DE"/>
    <w:rsid w:val="00FB316D"/>
    <w:rsid w:val="00FC3CF6"/>
    <w:rsid w:val="00FD0D7B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2332E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3B8355-B847-4EDB-A7E8-53CFD414C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29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39</cp:revision>
  <cp:lastPrinted>2015-02-10T10:18:00Z</cp:lastPrinted>
  <dcterms:created xsi:type="dcterms:W3CDTF">2024-09-10T05:50:00Z</dcterms:created>
  <dcterms:modified xsi:type="dcterms:W3CDTF">2024-11-18T10:22:00Z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