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751A1" w14:textId="2F6BDAC4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CE" wp14:editId="5FC75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FC751D7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5FC751D8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FC751D9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FC751DA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FC751DB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5FC751DC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FC751DD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FC751D7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5FC751D8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FC751D9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FC751DA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FC751DB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5FC751DC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FC751DD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 w:rsidR="00952F70">
        <w:rPr>
          <w:rFonts w:ascii="Frutiger 45 Light" w:hAnsi="Frutiger 45 Light"/>
        </w:rPr>
        <w:t xml:space="preserve"> </w: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8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A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C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D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E" w14:textId="543CFEC3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314A8">
        <w:rPr>
          <w:rFonts w:ascii="Arial" w:hAnsi="Arial" w:cs="Arial"/>
          <w:b/>
          <w:sz w:val="22"/>
          <w:szCs w:val="22"/>
        </w:rPr>
        <w:t xml:space="preserve">Agenda for the meeting of the UCET </w:t>
      </w:r>
      <w:r w:rsidR="00F5432A" w:rsidRPr="00D314A8">
        <w:rPr>
          <w:rFonts w:ascii="Arial" w:hAnsi="Arial" w:cs="Arial"/>
          <w:b/>
          <w:sz w:val="22"/>
          <w:szCs w:val="22"/>
        </w:rPr>
        <w:t>CPD</w:t>
      </w:r>
      <w:r w:rsidRPr="00D314A8">
        <w:rPr>
          <w:rFonts w:ascii="Arial" w:hAnsi="Arial" w:cs="Arial"/>
          <w:b/>
          <w:sz w:val="22"/>
          <w:szCs w:val="22"/>
        </w:rPr>
        <w:t xml:space="preserve"> Forum to take place at </w:t>
      </w:r>
      <w:r w:rsidR="00750EB1" w:rsidRPr="00D314A8">
        <w:rPr>
          <w:rFonts w:ascii="Arial" w:hAnsi="Arial" w:cs="Arial"/>
          <w:b/>
          <w:sz w:val="22"/>
          <w:szCs w:val="22"/>
        </w:rPr>
        <w:t>1pm</w:t>
      </w:r>
      <w:r w:rsidR="001E023D" w:rsidRPr="00D314A8">
        <w:rPr>
          <w:rFonts w:ascii="Arial" w:hAnsi="Arial" w:cs="Arial"/>
          <w:b/>
          <w:sz w:val="22"/>
          <w:szCs w:val="22"/>
        </w:rPr>
        <w:t xml:space="preserve"> </w:t>
      </w:r>
      <w:r w:rsidR="00F5432A" w:rsidRPr="00D314A8">
        <w:rPr>
          <w:rFonts w:ascii="Arial" w:hAnsi="Arial" w:cs="Arial"/>
          <w:b/>
          <w:sz w:val="22"/>
          <w:szCs w:val="22"/>
        </w:rPr>
        <w:t>on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71D8C">
        <w:rPr>
          <w:rFonts w:ascii="Arial" w:hAnsi="Arial" w:cs="Arial"/>
          <w:b/>
          <w:sz w:val="22"/>
          <w:szCs w:val="22"/>
        </w:rPr>
        <w:t xml:space="preserve">Wednesday </w:t>
      </w:r>
      <w:r w:rsidR="0095075C">
        <w:rPr>
          <w:rFonts w:ascii="Arial" w:hAnsi="Arial" w:cs="Arial"/>
          <w:b/>
          <w:sz w:val="22"/>
          <w:szCs w:val="22"/>
        </w:rPr>
        <w:t>6</w:t>
      </w:r>
      <w:r w:rsidR="00ED6788">
        <w:rPr>
          <w:rFonts w:ascii="Arial" w:hAnsi="Arial" w:cs="Arial"/>
          <w:b/>
          <w:sz w:val="22"/>
          <w:szCs w:val="22"/>
        </w:rPr>
        <w:t xml:space="preserve"> </w:t>
      </w:r>
      <w:r w:rsidR="0095075C">
        <w:rPr>
          <w:rFonts w:ascii="Arial" w:hAnsi="Arial" w:cs="Arial"/>
          <w:b/>
          <w:sz w:val="22"/>
          <w:szCs w:val="22"/>
        </w:rPr>
        <w:t xml:space="preserve">November </w:t>
      </w:r>
      <w:r w:rsidR="00184C7F" w:rsidRPr="00D314A8">
        <w:rPr>
          <w:rFonts w:ascii="Arial" w:hAnsi="Arial" w:cs="Arial"/>
          <w:b/>
          <w:sz w:val="22"/>
          <w:szCs w:val="22"/>
        </w:rPr>
        <w:t>202</w:t>
      </w:r>
      <w:r w:rsidR="008B678D">
        <w:rPr>
          <w:rFonts w:ascii="Arial" w:hAnsi="Arial" w:cs="Arial"/>
          <w:b/>
          <w:sz w:val="22"/>
          <w:szCs w:val="22"/>
        </w:rPr>
        <w:t>4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522A8" w:rsidRPr="008B678D">
        <w:rPr>
          <w:rFonts w:ascii="Arial" w:hAnsi="Arial" w:cs="Arial"/>
          <w:b/>
          <w:sz w:val="22"/>
          <w:szCs w:val="22"/>
        </w:rPr>
        <w:t>via zoom</w:t>
      </w:r>
      <w:r w:rsidR="006522A8">
        <w:rPr>
          <w:rFonts w:ascii="Arial" w:hAnsi="Arial" w:cs="Arial"/>
          <w:b/>
          <w:sz w:val="22"/>
          <w:szCs w:val="22"/>
        </w:rPr>
        <w:t xml:space="preserve"> </w:t>
      </w:r>
    </w:p>
    <w:p w14:paraId="5FC751AF" w14:textId="77777777" w:rsidR="001E023D" w:rsidRPr="00D314A8" w:rsidRDefault="001E023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0" w14:textId="00CA4FEB" w:rsidR="001E023D" w:rsidRPr="00D314A8" w:rsidRDefault="001E023D" w:rsidP="00B608C6">
      <w:pPr>
        <w:pStyle w:val="xmsonormal"/>
        <w:shd w:val="clear" w:color="auto" w:fill="FFFFFF"/>
        <w:jc w:val="center"/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There will be a morning </w:t>
      </w:r>
      <w:r w:rsidR="00D8749A">
        <w:rPr>
          <w:rFonts w:ascii="Arial" w:hAnsi="Arial" w:cs="Arial"/>
          <w:b/>
        </w:rPr>
        <w:t xml:space="preserve">meeting </w:t>
      </w:r>
      <w:r w:rsidRPr="00D314A8">
        <w:rPr>
          <w:rFonts w:ascii="Arial" w:hAnsi="Arial" w:cs="Arial"/>
          <w:b/>
        </w:rPr>
        <w:t xml:space="preserve">at 10.30am </w:t>
      </w:r>
      <w:r w:rsidR="0095075C">
        <w:rPr>
          <w:rFonts w:ascii="Arial" w:hAnsi="Arial" w:cs="Arial"/>
          <w:b/>
        </w:rPr>
        <w:t>on</w:t>
      </w:r>
      <w:r w:rsidR="00462FEA" w:rsidRPr="00462FEA">
        <w:rPr>
          <w:rFonts w:ascii="Arial" w:hAnsi="Arial" w:cs="Arial"/>
          <w:b/>
        </w:rPr>
        <w:t xml:space="preserve"> the scope to address attachment issues through the CCF </w:t>
      </w:r>
      <w:r w:rsidR="00462FEA">
        <w:rPr>
          <w:rFonts w:ascii="Arial" w:hAnsi="Arial" w:cs="Arial"/>
          <w:b/>
        </w:rPr>
        <w:t xml:space="preserve">with </w:t>
      </w:r>
      <w:r w:rsidR="00A44B57">
        <w:rPr>
          <w:rFonts w:ascii="Arial" w:hAnsi="Arial" w:cs="Arial"/>
          <w:b/>
        </w:rPr>
        <w:t xml:space="preserve">Andy Wright, Chair of the Attachment Research Community. </w:t>
      </w:r>
      <w:r w:rsidR="0095075C">
        <w:rPr>
          <w:rFonts w:ascii="Arial" w:hAnsi="Arial" w:cs="Arial"/>
          <w:b/>
        </w:rPr>
        <w:t xml:space="preserve">If </w:t>
      </w:r>
      <w:r w:rsidR="00962048">
        <w:rPr>
          <w:rFonts w:ascii="Arial" w:hAnsi="Arial" w:cs="Arial"/>
          <w:b/>
        </w:rPr>
        <w:t>y</w:t>
      </w:r>
      <w:r w:rsidR="00294BF0">
        <w:rPr>
          <w:rFonts w:ascii="Arial" w:hAnsi="Arial" w:cs="Arial"/>
          <w:b/>
        </w:rPr>
        <w:t>o</w:t>
      </w:r>
      <w:r w:rsidR="00962048">
        <w:rPr>
          <w:rFonts w:ascii="Arial" w:hAnsi="Arial" w:cs="Arial"/>
          <w:b/>
        </w:rPr>
        <w:t>u would like to attend the event but have n</w:t>
      </w:r>
      <w:r w:rsidR="00572051">
        <w:rPr>
          <w:rFonts w:ascii="Arial" w:hAnsi="Arial" w:cs="Arial"/>
          <w:b/>
        </w:rPr>
        <w:t>ot</w:t>
      </w:r>
      <w:r w:rsidR="00962048">
        <w:rPr>
          <w:rFonts w:ascii="Arial" w:hAnsi="Arial" w:cs="Arial"/>
          <w:b/>
        </w:rPr>
        <w:t xml:space="preserve"> yet </w:t>
      </w:r>
      <w:r w:rsidR="00294BF0">
        <w:rPr>
          <w:rFonts w:ascii="Arial" w:hAnsi="Arial" w:cs="Arial"/>
          <w:b/>
        </w:rPr>
        <w:t>registered</w:t>
      </w:r>
      <w:r w:rsidR="00962048">
        <w:rPr>
          <w:rFonts w:ascii="Arial" w:hAnsi="Arial" w:cs="Arial"/>
          <w:b/>
        </w:rPr>
        <w:t>, please contact m.finche</w:t>
      </w:r>
      <w:r w:rsidR="00572051">
        <w:rPr>
          <w:rFonts w:ascii="Arial" w:hAnsi="Arial" w:cs="Arial"/>
          <w:b/>
        </w:rPr>
        <w:t>r</w:t>
      </w:r>
      <w:r w:rsidR="00962048">
        <w:rPr>
          <w:rFonts w:ascii="Arial" w:hAnsi="Arial" w:cs="Arial"/>
          <w:b/>
        </w:rPr>
        <w:t>@ucet.ac.uk</w:t>
      </w:r>
    </w:p>
    <w:p w14:paraId="5FC751B1" w14:textId="77777777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2" w14:textId="07641D0C" w:rsidR="004F3187" w:rsidRPr="00D314A8" w:rsidRDefault="00822C71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Welcome</w:t>
      </w:r>
      <w:r w:rsidR="00CB05D4">
        <w:rPr>
          <w:rFonts w:ascii="Arial" w:hAnsi="Arial" w:cs="Arial"/>
          <w:b/>
        </w:rPr>
        <w:t xml:space="preserve"> </w:t>
      </w:r>
      <w:r w:rsidRPr="00D314A8">
        <w:rPr>
          <w:rFonts w:ascii="Arial" w:hAnsi="Arial" w:cs="Arial"/>
          <w:b/>
        </w:rPr>
        <w:t xml:space="preserve">&amp; </w:t>
      </w:r>
      <w:r w:rsidR="004F3187" w:rsidRPr="00D314A8">
        <w:rPr>
          <w:rFonts w:ascii="Arial" w:hAnsi="Arial" w:cs="Arial"/>
          <w:b/>
        </w:rPr>
        <w:t>introductions</w:t>
      </w:r>
    </w:p>
    <w:p w14:paraId="5FC751B3" w14:textId="77777777" w:rsidR="004F3187" w:rsidRPr="00D314A8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Minutes of the previous meeting (enc.)</w:t>
      </w:r>
    </w:p>
    <w:p w14:paraId="5FC751B4" w14:textId="63BC2EF9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Matters arising</w:t>
      </w:r>
      <w:r w:rsidR="00C221C9">
        <w:rPr>
          <w:rFonts w:ascii="Arial" w:hAnsi="Arial" w:cs="Arial"/>
          <w:b/>
        </w:rPr>
        <w:t>, including:</w:t>
      </w:r>
    </w:p>
    <w:p w14:paraId="7F3A9EA5" w14:textId="1719E30E" w:rsidR="00C221C9" w:rsidRDefault="00C221C9" w:rsidP="00C221C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Support for international students</w:t>
      </w:r>
    </w:p>
    <w:p w14:paraId="415B1E77" w14:textId="31FBF6E3" w:rsidR="00C221C9" w:rsidRPr="00D314A8" w:rsidRDefault="009F1AEB" w:rsidP="00C221C9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APPG</w:t>
      </w:r>
    </w:p>
    <w:p w14:paraId="5FC751B5" w14:textId="77777777" w:rsidR="003259EF" w:rsidRPr="00D314A8" w:rsidRDefault="001E023D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UCET updates</w:t>
      </w:r>
    </w:p>
    <w:p w14:paraId="5FC751B6" w14:textId="77777777" w:rsidR="00823573" w:rsidRPr="00D314A8" w:rsidRDefault="00B75ADD" w:rsidP="00AC465A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</w:t>
      </w:r>
      <w:r w:rsidR="00823573" w:rsidRPr="00D314A8">
        <w:rPr>
          <w:rFonts w:ascii="Arial" w:hAnsi="Arial" w:cs="Arial"/>
          <w:b/>
        </w:rPr>
        <w:t>orning symposium</w:t>
      </w:r>
    </w:p>
    <w:p w14:paraId="5FC751B7" w14:textId="77777777" w:rsidR="00B75ADD" w:rsidRPr="00D314A8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Feedback from morning meeting</w:t>
      </w:r>
    </w:p>
    <w:p w14:paraId="5FC751B8" w14:textId="77777777" w:rsidR="00B75ADD" w:rsidRPr="00D314A8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Topics for future symposia</w:t>
      </w:r>
    </w:p>
    <w:p w14:paraId="3BBF2271" w14:textId="7A44A943" w:rsidR="009F1AEB" w:rsidRDefault="009F1AEB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Policy issues:</w:t>
      </w:r>
    </w:p>
    <w:p w14:paraId="25DAD6F9" w14:textId="20737DC8" w:rsidR="009F1AEB" w:rsidRDefault="009F1AEB" w:rsidP="009F1AEB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Labour</w:t>
      </w:r>
      <w:proofErr w:type="spellEnd"/>
      <w:r>
        <w:rPr>
          <w:rFonts w:ascii="Arial" w:hAnsi="Arial" w:cs="Arial"/>
          <w:b/>
        </w:rPr>
        <w:t xml:space="preserve"> Party CPD manifesto c</w:t>
      </w:r>
      <w:r w:rsidR="003019C7">
        <w:rPr>
          <w:rFonts w:ascii="Arial" w:hAnsi="Arial" w:cs="Arial"/>
          <w:b/>
        </w:rPr>
        <w:t>ommitments</w:t>
      </w:r>
    </w:p>
    <w:p w14:paraId="54ADF5DF" w14:textId="2109E10B" w:rsidR="003019C7" w:rsidRDefault="003019C7" w:rsidP="009F1AEB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Corres</w:t>
      </w:r>
      <w:r w:rsidR="00B27613">
        <w:rPr>
          <w:rFonts w:ascii="Arial" w:hAnsi="Arial" w:cs="Arial"/>
          <w:b/>
        </w:rPr>
        <w:t>pondence with new ministers and discussions with officials</w:t>
      </w:r>
    </w:p>
    <w:p w14:paraId="11FD3AB1" w14:textId="7DB8A2F4" w:rsidR="00D73814" w:rsidRDefault="00D73814" w:rsidP="009F1AEB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Ofsted Big-</w:t>
      </w:r>
      <w:r w:rsidR="00351EF6">
        <w:rPr>
          <w:rFonts w:ascii="Arial" w:hAnsi="Arial" w:cs="Arial"/>
          <w:b/>
        </w:rPr>
        <w:t>listen</w:t>
      </w:r>
      <w:r>
        <w:rPr>
          <w:rFonts w:ascii="Arial" w:hAnsi="Arial" w:cs="Arial"/>
          <w:b/>
        </w:rPr>
        <w:t xml:space="preserve"> consult</w:t>
      </w:r>
      <w:r w:rsidR="00351EF6">
        <w:rPr>
          <w:rFonts w:ascii="Arial" w:hAnsi="Arial" w:cs="Arial"/>
          <w:b/>
        </w:rPr>
        <w:t>ation</w:t>
      </w:r>
    </w:p>
    <w:p w14:paraId="491D7FC1" w14:textId="5C0F1B17" w:rsidR="006E183C" w:rsidRPr="007B41D9" w:rsidRDefault="001D4AB4" w:rsidP="006E2D64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7B41D9">
        <w:rPr>
          <w:rFonts w:ascii="Arial" w:hAnsi="Arial" w:cs="Arial"/>
          <w:b/>
        </w:rPr>
        <w:t xml:space="preserve">CCF/ECF </w:t>
      </w:r>
      <w:r w:rsidR="00D52FD6" w:rsidRPr="007B41D9">
        <w:rPr>
          <w:rFonts w:ascii="Arial" w:hAnsi="Arial" w:cs="Arial"/>
          <w:b/>
        </w:rPr>
        <w:t>issues</w:t>
      </w:r>
      <w:r w:rsidR="007B41D9" w:rsidRPr="007B41D9">
        <w:rPr>
          <w:rFonts w:ascii="Arial" w:hAnsi="Arial" w:cs="Arial"/>
          <w:b/>
        </w:rPr>
        <w:t xml:space="preserve"> &amp; </w:t>
      </w:r>
      <w:r w:rsidR="006E183C" w:rsidRPr="007B41D9">
        <w:rPr>
          <w:rFonts w:ascii="Arial" w:hAnsi="Arial" w:cs="Arial"/>
          <w:b/>
        </w:rPr>
        <w:t>NPQ</w:t>
      </w:r>
      <w:r w:rsidR="0041530C" w:rsidRPr="007B41D9">
        <w:rPr>
          <w:rFonts w:ascii="Arial" w:hAnsi="Arial" w:cs="Arial"/>
          <w:b/>
        </w:rPr>
        <w:t xml:space="preserve"> update</w:t>
      </w:r>
      <w:r w:rsidR="00B27613" w:rsidRPr="007B41D9">
        <w:rPr>
          <w:rFonts w:ascii="Arial" w:hAnsi="Arial" w:cs="Arial"/>
          <w:b/>
        </w:rPr>
        <w:t>s</w:t>
      </w:r>
    </w:p>
    <w:p w14:paraId="5FC751BB" w14:textId="581DE4DA" w:rsidR="00822C71" w:rsidRDefault="00822C71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Institutional updates and horizon scanning </w:t>
      </w:r>
      <w:r w:rsidR="00A23F4F">
        <w:rPr>
          <w:rFonts w:ascii="Arial" w:hAnsi="Arial" w:cs="Arial"/>
          <w:b/>
        </w:rPr>
        <w:t xml:space="preserve">(inc. recruitment to CPD </w:t>
      </w:r>
      <w:proofErr w:type="spellStart"/>
      <w:r w:rsidR="00A23F4F">
        <w:rPr>
          <w:rFonts w:ascii="Arial" w:hAnsi="Arial" w:cs="Arial"/>
          <w:b/>
        </w:rPr>
        <w:t>programmes</w:t>
      </w:r>
      <w:proofErr w:type="spellEnd"/>
      <w:r w:rsidR="00A23F4F">
        <w:rPr>
          <w:rFonts w:ascii="Arial" w:hAnsi="Arial" w:cs="Arial"/>
          <w:b/>
        </w:rPr>
        <w:t>)</w:t>
      </w:r>
    </w:p>
    <w:p w14:paraId="3593602F" w14:textId="77777777" w:rsidR="001A231F" w:rsidRDefault="001A231F" w:rsidP="001A231F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 from the Institutional issues sub-group</w:t>
      </w:r>
    </w:p>
    <w:p w14:paraId="53AD82B1" w14:textId="68C404BE" w:rsidR="00812636" w:rsidRDefault="00812636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Artificial intelligence &amp; implications for </w:t>
      </w:r>
      <w:r w:rsidR="00423134">
        <w:rPr>
          <w:rFonts w:ascii="Arial" w:hAnsi="Arial" w:cs="Arial"/>
          <w:b/>
        </w:rPr>
        <w:t>CPD</w:t>
      </w:r>
    </w:p>
    <w:p w14:paraId="049EFFEA" w14:textId="73F10E1D" w:rsidR="00350ED5" w:rsidRPr="00D314A8" w:rsidRDefault="0049735E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issues</w:t>
      </w:r>
      <w:r w:rsidR="00AC465A" w:rsidRPr="00D314A8">
        <w:rPr>
          <w:rFonts w:ascii="Arial" w:hAnsi="Arial" w:cs="Arial"/>
          <w:b/>
        </w:rPr>
        <w:t>:</w:t>
      </w:r>
      <w:r w:rsidR="00822C71" w:rsidRPr="00D314A8">
        <w:rPr>
          <w:rFonts w:ascii="Arial" w:hAnsi="Arial" w:cs="Arial"/>
          <w:b/>
        </w:rPr>
        <w:t xml:space="preserve"> </w:t>
      </w:r>
    </w:p>
    <w:p w14:paraId="0576E80F" w14:textId="1ACEDEBF" w:rsidR="005D3D60" w:rsidRDefault="005D3D60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briefing paper/manifesto</w:t>
      </w:r>
    </w:p>
    <w:p w14:paraId="6E8CEA59" w14:textId="16643C58" w:rsidR="00604EC7" w:rsidRPr="00D314A8" w:rsidRDefault="00604EC7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B27613">
        <w:rPr>
          <w:rFonts w:ascii="Arial" w:hAnsi="Arial" w:cs="Arial"/>
          <w:b/>
        </w:rPr>
        <w:t xml:space="preserve">Summer </w:t>
      </w:r>
      <w:r>
        <w:rPr>
          <w:rFonts w:ascii="Arial" w:hAnsi="Arial" w:cs="Arial"/>
          <w:b/>
        </w:rPr>
        <w:t>n</w:t>
      </w:r>
      <w:r w:rsidRPr="00D314A8">
        <w:rPr>
          <w:rFonts w:ascii="Arial" w:hAnsi="Arial" w:cs="Arial"/>
          <w:b/>
        </w:rPr>
        <w:t>ewsletter</w:t>
      </w:r>
    </w:p>
    <w:p w14:paraId="4E073994" w14:textId="5BF77781" w:rsidR="00123BF9" w:rsidRPr="00D314A8" w:rsidRDefault="006C0C5C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4444D6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UCET conference</w:t>
      </w:r>
    </w:p>
    <w:p w14:paraId="5FC751BF" w14:textId="77777777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Any other business</w:t>
      </w:r>
    </w:p>
    <w:p w14:paraId="5FC751C0" w14:textId="386082D2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Date of next meeting:</w:t>
      </w:r>
      <w:r w:rsidR="00AC6C54">
        <w:rPr>
          <w:rFonts w:ascii="Arial" w:hAnsi="Arial" w:cs="Arial"/>
          <w:b/>
        </w:rPr>
        <w:t xml:space="preserve"> 12 February 2025</w:t>
      </w:r>
    </w:p>
    <w:p w14:paraId="5FC751C1" w14:textId="77777777" w:rsidR="001E023D" w:rsidRPr="00D314A8" w:rsidRDefault="001E023D" w:rsidP="00823573">
      <w:pPr>
        <w:rPr>
          <w:rFonts w:ascii="Arial" w:hAnsi="Arial" w:cs="Arial"/>
          <w:b/>
          <w:sz w:val="22"/>
          <w:szCs w:val="22"/>
        </w:rPr>
      </w:pPr>
    </w:p>
    <w:p w14:paraId="5FC751C2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  <w:r w:rsidRPr="00D314A8">
        <w:rPr>
          <w:rFonts w:ascii="Arial" w:hAnsi="Arial" w:cs="Arial"/>
          <w:b/>
          <w:sz w:val="22"/>
          <w:szCs w:val="22"/>
          <w:u w:val="single"/>
        </w:rPr>
        <w:t>Background papers</w:t>
      </w:r>
    </w:p>
    <w:p w14:paraId="5FC751C3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</w:p>
    <w:p w14:paraId="5FC751C4" w14:textId="70243D00" w:rsidR="00823573" w:rsidRPr="00D314A8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 w:rsidRPr="00D314A8">
        <w:rPr>
          <w:rFonts w:ascii="Arial" w:hAnsi="Arial" w:cs="Arial"/>
          <w:b/>
        </w:rPr>
        <w:t>Note</w:t>
      </w:r>
      <w:r w:rsidR="00A005F3">
        <w:rPr>
          <w:rFonts w:ascii="Arial" w:hAnsi="Arial" w:cs="Arial"/>
          <w:b/>
        </w:rPr>
        <w:t>s</w:t>
      </w:r>
      <w:r w:rsidRPr="00D314A8">
        <w:rPr>
          <w:rFonts w:ascii="Arial" w:hAnsi="Arial" w:cs="Arial"/>
          <w:b/>
        </w:rPr>
        <w:t xml:space="preserve"> of the </w:t>
      </w:r>
      <w:r w:rsidR="00B266EC">
        <w:rPr>
          <w:rFonts w:ascii="Arial" w:hAnsi="Arial" w:cs="Arial"/>
          <w:b/>
        </w:rPr>
        <w:t xml:space="preserve">5 June </w:t>
      </w:r>
      <w:r w:rsidRPr="00D314A8">
        <w:rPr>
          <w:rFonts w:ascii="Arial" w:hAnsi="Arial" w:cs="Arial"/>
          <w:b/>
        </w:rPr>
        <w:t>CPD forum meeting</w:t>
      </w:r>
    </w:p>
    <w:p w14:paraId="04B82C00" w14:textId="3A9B782A" w:rsidR="0031652F" w:rsidRPr="00351EF6" w:rsidRDefault="00B266EC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proofErr w:type="spellStart"/>
      <w:r>
        <w:rPr>
          <w:rFonts w:ascii="Arial" w:hAnsi="Arial" w:cs="Arial"/>
          <w:b/>
        </w:rPr>
        <w:t>Labour</w:t>
      </w:r>
      <w:proofErr w:type="spellEnd"/>
      <w:r>
        <w:rPr>
          <w:rFonts w:ascii="Arial" w:hAnsi="Arial" w:cs="Arial"/>
          <w:b/>
        </w:rPr>
        <w:t xml:space="preserve"> Party </w:t>
      </w:r>
      <w:r w:rsidR="00B31030">
        <w:rPr>
          <w:rFonts w:ascii="Arial" w:hAnsi="Arial" w:cs="Arial"/>
          <w:b/>
        </w:rPr>
        <w:t xml:space="preserve">manifesto </w:t>
      </w:r>
      <w:r w:rsidR="00351EF6">
        <w:rPr>
          <w:rFonts w:ascii="Arial" w:hAnsi="Arial" w:cs="Arial"/>
          <w:b/>
        </w:rPr>
        <w:t>extract</w:t>
      </w:r>
    </w:p>
    <w:p w14:paraId="28C48249" w14:textId="4A85A61A" w:rsidR="00351EF6" w:rsidRPr="00351EF6" w:rsidRDefault="00351EF6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Correspondence with Catherine McKinnell</w:t>
      </w:r>
    </w:p>
    <w:p w14:paraId="3899E66D" w14:textId="26BAFA73" w:rsidR="00351EF6" w:rsidRPr="007D697E" w:rsidRDefault="00351EF6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Correspondence with Jacqui Smith</w:t>
      </w:r>
    </w:p>
    <w:p w14:paraId="6055A092" w14:textId="3060B93F" w:rsidR="003508FD" w:rsidRPr="003E41AF" w:rsidRDefault="00351EF6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UCET </w:t>
      </w:r>
      <w:r w:rsidR="003E41AF">
        <w:rPr>
          <w:rFonts w:ascii="Arial" w:hAnsi="Arial" w:cs="Arial"/>
          <w:b/>
        </w:rPr>
        <w:t>briefing paper/manifesto</w:t>
      </w:r>
    </w:p>
    <w:p w14:paraId="183837D2" w14:textId="41FAD754" w:rsidR="003E41AF" w:rsidRPr="00ED526D" w:rsidRDefault="003E41AF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UCET </w:t>
      </w:r>
      <w:r w:rsidR="00351EF6">
        <w:rPr>
          <w:rFonts w:ascii="Arial" w:hAnsi="Arial" w:cs="Arial"/>
          <w:b/>
        </w:rPr>
        <w:t>Big listen response</w:t>
      </w:r>
      <w:r w:rsidR="0014653A">
        <w:rPr>
          <w:rFonts w:ascii="Arial" w:hAnsi="Arial" w:cs="Arial"/>
          <w:b/>
        </w:rPr>
        <w:t xml:space="preserve"> &amp; Ofsted report</w:t>
      </w:r>
    </w:p>
    <w:p w14:paraId="5FC751CD" w14:textId="6DF6E4DB"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351EF6">
        <w:rPr>
          <w:rFonts w:ascii="Arial" w:hAnsi="Arial" w:cs="Arial"/>
          <w:b/>
        </w:rPr>
        <w:t xml:space="preserve">Summer </w:t>
      </w:r>
      <w:r w:rsidR="00E32310">
        <w:rPr>
          <w:rFonts w:ascii="Arial" w:hAnsi="Arial" w:cs="Arial"/>
          <w:b/>
        </w:rPr>
        <w:t>newsletter</w:t>
      </w:r>
    </w:p>
    <w:p w14:paraId="7ECE94EE" w14:textId="240DD1F9" w:rsidR="00351EF6" w:rsidRDefault="00351EF6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2024 UCET conference </w:t>
      </w:r>
      <w:proofErr w:type="spellStart"/>
      <w:r>
        <w:rPr>
          <w:rFonts w:ascii="Arial" w:hAnsi="Arial" w:cs="Arial"/>
          <w:b/>
        </w:rPr>
        <w:t>programme</w:t>
      </w:r>
      <w:proofErr w:type="spellEnd"/>
    </w:p>
    <w:sectPr w:rsidR="00351EF6" w:rsidSect="00A91D70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8D204" w14:textId="77777777" w:rsidR="00993C05" w:rsidRDefault="00993C05">
      <w:r>
        <w:separator/>
      </w:r>
    </w:p>
  </w:endnote>
  <w:endnote w:type="continuationSeparator" w:id="0">
    <w:p w14:paraId="7D7D8632" w14:textId="77777777" w:rsidR="00993C05" w:rsidRDefault="00993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1FD991" w14:textId="77777777" w:rsidR="00993C05" w:rsidRDefault="00993C05">
      <w:r>
        <w:separator/>
      </w:r>
    </w:p>
  </w:footnote>
  <w:footnote w:type="continuationSeparator" w:id="0">
    <w:p w14:paraId="589738E0" w14:textId="77777777" w:rsidR="00993C05" w:rsidRDefault="00993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BC456C2"/>
    <w:multiLevelType w:val="hybridMultilevel"/>
    <w:tmpl w:val="48BCAD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9"/>
  </w:num>
  <w:num w:numId="2" w16cid:durableId="862868299">
    <w:abstractNumId w:val="2"/>
  </w:num>
  <w:num w:numId="3" w16cid:durableId="1374383876">
    <w:abstractNumId w:val="29"/>
  </w:num>
  <w:num w:numId="4" w16cid:durableId="1444765957">
    <w:abstractNumId w:val="27"/>
  </w:num>
  <w:num w:numId="5" w16cid:durableId="108093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7"/>
  </w:num>
  <w:num w:numId="8" w16cid:durableId="4540625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10"/>
  </w:num>
  <w:num w:numId="14" w16cid:durableId="1784614409">
    <w:abstractNumId w:val="7"/>
  </w:num>
  <w:num w:numId="15" w16cid:durableId="1570992025">
    <w:abstractNumId w:val="13"/>
  </w:num>
  <w:num w:numId="16" w16cid:durableId="931551178">
    <w:abstractNumId w:val="11"/>
  </w:num>
  <w:num w:numId="17" w16cid:durableId="824395545">
    <w:abstractNumId w:val="0"/>
  </w:num>
  <w:num w:numId="18" w16cid:durableId="1212500678">
    <w:abstractNumId w:val="21"/>
  </w:num>
  <w:num w:numId="19" w16cid:durableId="1771897135">
    <w:abstractNumId w:val="30"/>
  </w:num>
  <w:num w:numId="20" w16cid:durableId="1991052011">
    <w:abstractNumId w:val="16"/>
  </w:num>
  <w:num w:numId="21" w16cid:durableId="462578851">
    <w:abstractNumId w:val="19"/>
  </w:num>
  <w:num w:numId="22" w16cid:durableId="12871959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2"/>
  </w:num>
  <w:num w:numId="25" w16cid:durableId="981347178">
    <w:abstractNumId w:val="26"/>
  </w:num>
  <w:num w:numId="26" w16cid:durableId="467433670">
    <w:abstractNumId w:val="31"/>
  </w:num>
  <w:num w:numId="27" w16cid:durableId="66072758">
    <w:abstractNumId w:val="32"/>
  </w:num>
  <w:num w:numId="28" w16cid:durableId="210576458">
    <w:abstractNumId w:val="25"/>
  </w:num>
  <w:num w:numId="29" w16cid:durableId="1817448180">
    <w:abstractNumId w:val="1"/>
  </w:num>
  <w:num w:numId="30" w16cid:durableId="1224876547">
    <w:abstractNumId w:val="14"/>
  </w:num>
  <w:num w:numId="31" w16cid:durableId="312948372">
    <w:abstractNumId w:val="4"/>
  </w:num>
  <w:num w:numId="32" w16cid:durableId="2052992363">
    <w:abstractNumId w:val="18"/>
  </w:num>
  <w:num w:numId="33" w16cid:durableId="1494252082">
    <w:abstractNumId w:val="5"/>
  </w:num>
  <w:num w:numId="34" w16cid:durableId="2147116032">
    <w:abstractNumId w:val="28"/>
  </w:num>
  <w:num w:numId="35" w16cid:durableId="1809318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062AF"/>
    <w:rsid w:val="00020CDA"/>
    <w:rsid w:val="00026032"/>
    <w:rsid w:val="00026AC1"/>
    <w:rsid w:val="00032C90"/>
    <w:rsid w:val="00034E0A"/>
    <w:rsid w:val="000407D2"/>
    <w:rsid w:val="0004727C"/>
    <w:rsid w:val="00056340"/>
    <w:rsid w:val="000663F4"/>
    <w:rsid w:val="000757B0"/>
    <w:rsid w:val="00075E3A"/>
    <w:rsid w:val="000842BA"/>
    <w:rsid w:val="000871B3"/>
    <w:rsid w:val="000C0118"/>
    <w:rsid w:val="000D17FA"/>
    <w:rsid w:val="000E0804"/>
    <w:rsid w:val="000E3B37"/>
    <w:rsid w:val="000F006E"/>
    <w:rsid w:val="000F1ECB"/>
    <w:rsid w:val="000F241C"/>
    <w:rsid w:val="000F4A33"/>
    <w:rsid w:val="000F5164"/>
    <w:rsid w:val="00100462"/>
    <w:rsid w:val="00102097"/>
    <w:rsid w:val="00120CE1"/>
    <w:rsid w:val="00123BF9"/>
    <w:rsid w:val="001252C4"/>
    <w:rsid w:val="00125B89"/>
    <w:rsid w:val="00126080"/>
    <w:rsid w:val="00137534"/>
    <w:rsid w:val="00137E1D"/>
    <w:rsid w:val="0014653A"/>
    <w:rsid w:val="00163B98"/>
    <w:rsid w:val="00166428"/>
    <w:rsid w:val="00166A9E"/>
    <w:rsid w:val="00184C7F"/>
    <w:rsid w:val="00187C64"/>
    <w:rsid w:val="00194F82"/>
    <w:rsid w:val="00195401"/>
    <w:rsid w:val="001A13A8"/>
    <w:rsid w:val="001A231F"/>
    <w:rsid w:val="001A378F"/>
    <w:rsid w:val="001A3DB2"/>
    <w:rsid w:val="001A58F8"/>
    <w:rsid w:val="001B4DA0"/>
    <w:rsid w:val="001D4AB4"/>
    <w:rsid w:val="001D4C2D"/>
    <w:rsid w:val="001E023D"/>
    <w:rsid w:val="001F005E"/>
    <w:rsid w:val="00226138"/>
    <w:rsid w:val="00226B57"/>
    <w:rsid w:val="00263612"/>
    <w:rsid w:val="00265D2C"/>
    <w:rsid w:val="00276E12"/>
    <w:rsid w:val="00284B3E"/>
    <w:rsid w:val="00294BF0"/>
    <w:rsid w:val="0029687E"/>
    <w:rsid w:val="002B18AF"/>
    <w:rsid w:val="002D28F2"/>
    <w:rsid w:val="002E7E08"/>
    <w:rsid w:val="003019C7"/>
    <w:rsid w:val="003030E1"/>
    <w:rsid w:val="00315B10"/>
    <w:rsid w:val="0031652F"/>
    <w:rsid w:val="003259EF"/>
    <w:rsid w:val="003353A2"/>
    <w:rsid w:val="00335CAC"/>
    <w:rsid w:val="003508FD"/>
    <w:rsid w:val="00350ED5"/>
    <w:rsid w:val="00351EF6"/>
    <w:rsid w:val="00365B4C"/>
    <w:rsid w:val="00366B10"/>
    <w:rsid w:val="003701A6"/>
    <w:rsid w:val="00373FDA"/>
    <w:rsid w:val="003A07AB"/>
    <w:rsid w:val="003B6490"/>
    <w:rsid w:val="003E399F"/>
    <w:rsid w:val="003E405F"/>
    <w:rsid w:val="003E41AF"/>
    <w:rsid w:val="003E6C64"/>
    <w:rsid w:val="004020BF"/>
    <w:rsid w:val="00404BC9"/>
    <w:rsid w:val="00406E3F"/>
    <w:rsid w:val="004115A6"/>
    <w:rsid w:val="0041530C"/>
    <w:rsid w:val="00423134"/>
    <w:rsid w:val="004276DA"/>
    <w:rsid w:val="0043545A"/>
    <w:rsid w:val="004444D6"/>
    <w:rsid w:val="00450A60"/>
    <w:rsid w:val="00457790"/>
    <w:rsid w:val="00460ADD"/>
    <w:rsid w:val="00462FEA"/>
    <w:rsid w:val="00473DD9"/>
    <w:rsid w:val="0048517A"/>
    <w:rsid w:val="004919CD"/>
    <w:rsid w:val="0049735E"/>
    <w:rsid w:val="004B2CF6"/>
    <w:rsid w:val="004C357B"/>
    <w:rsid w:val="004C3D75"/>
    <w:rsid w:val="004C3FF2"/>
    <w:rsid w:val="004C6301"/>
    <w:rsid w:val="004D22CE"/>
    <w:rsid w:val="004D4E96"/>
    <w:rsid w:val="004E424F"/>
    <w:rsid w:val="004F0363"/>
    <w:rsid w:val="004F3187"/>
    <w:rsid w:val="0050585C"/>
    <w:rsid w:val="00510CD9"/>
    <w:rsid w:val="005241D6"/>
    <w:rsid w:val="00525EFC"/>
    <w:rsid w:val="00540CC9"/>
    <w:rsid w:val="00572051"/>
    <w:rsid w:val="00586B5E"/>
    <w:rsid w:val="00587A14"/>
    <w:rsid w:val="005931D3"/>
    <w:rsid w:val="005B6E49"/>
    <w:rsid w:val="005D3D60"/>
    <w:rsid w:val="005F6649"/>
    <w:rsid w:val="00604EC7"/>
    <w:rsid w:val="00614DF7"/>
    <w:rsid w:val="00617121"/>
    <w:rsid w:val="00620880"/>
    <w:rsid w:val="00627464"/>
    <w:rsid w:val="00630148"/>
    <w:rsid w:val="006522A8"/>
    <w:rsid w:val="0065396E"/>
    <w:rsid w:val="00660B4E"/>
    <w:rsid w:val="006620B3"/>
    <w:rsid w:val="00663708"/>
    <w:rsid w:val="006713D1"/>
    <w:rsid w:val="00671D8C"/>
    <w:rsid w:val="006821DB"/>
    <w:rsid w:val="00686239"/>
    <w:rsid w:val="0069062B"/>
    <w:rsid w:val="00692AA1"/>
    <w:rsid w:val="00697ED9"/>
    <w:rsid w:val="006B16E8"/>
    <w:rsid w:val="006B28D3"/>
    <w:rsid w:val="006B5E07"/>
    <w:rsid w:val="006C0C5C"/>
    <w:rsid w:val="006C1A63"/>
    <w:rsid w:val="006C7354"/>
    <w:rsid w:val="006E183C"/>
    <w:rsid w:val="006F0BBA"/>
    <w:rsid w:val="006F3B08"/>
    <w:rsid w:val="0071182F"/>
    <w:rsid w:val="00715788"/>
    <w:rsid w:val="00722455"/>
    <w:rsid w:val="007248F3"/>
    <w:rsid w:val="0073319F"/>
    <w:rsid w:val="00736FAE"/>
    <w:rsid w:val="00741D6F"/>
    <w:rsid w:val="00745ADB"/>
    <w:rsid w:val="00750EB1"/>
    <w:rsid w:val="00753BDC"/>
    <w:rsid w:val="007603C0"/>
    <w:rsid w:val="00762D90"/>
    <w:rsid w:val="00763B78"/>
    <w:rsid w:val="007724B0"/>
    <w:rsid w:val="00783030"/>
    <w:rsid w:val="0078342E"/>
    <w:rsid w:val="0079334F"/>
    <w:rsid w:val="007A21CA"/>
    <w:rsid w:val="007A6DD6"/>
    <w:rsid w:val="007B1F7F"/>
    <w:rsid w:val="007B41D9"/>
    <w:rsid w:val="007C6582"/>
    <w:rsid w:val="007C72AE"/>
    <w:rsid w:val="007D01A5"/>
    <w:rsid w:val="007D240E"/>
    <w:rsid w:val="007D697E"/>
    <w:rsid w:val="007F5C1F"/>
    <w:rsid w:val="007F6C4C"/>
    <w:rsid w:val="007F7A39"/>
    <w:rsid w:val="00801AC2"/>
    <w:rsid w:val="00812636"/>
    <w:rsid w:val="00822C71"/>
    <w:rsid w:val="00823573"/>
    <w:rsid w:val="008252AB"/>
    <w:rsid w:val="00843C15"/>
    <w:rsid w:val="0086641B"/>
    <w:rsid w:val="008818D3"/>
    <w:rsid w:val="0088593D"/>
    <w:rsid w:val="008913D9"/>
    <w:rsid w:val="00893DA8"/>
    <w:rsid w:val="008A0A18"/>
    <w:rsid w:val="008A5516"/>
    <w:rsid w:val="008A6169"/>
    <w:rsid w:val="008B678D"/>
    <w:rsid w:val="008B7BC2"/>
    <w:rsid w:val="008E7B06"/>
    <w:rsid w:val="008F1FB1"/>
    <w:rsid w:val="00900283"/>
    <w:rsid w:val="00901DC2"/>
    <w:rsid w:val="00904226"/>
    <w:rsid w:val="00925A72"/>
    <w:rsid w:val="00935280"/>
    <w:rsid w:val="0095075C"/>
    <w:rsid w:val="00952F70"/>
    <w:rsid w:val="0095447C"/>
    <w:rsid w:val="0095676D"/>
    <w:rsid w:val="00962048"/>
    <w:rsid w:val="009636C3"/>
    <w:rsid w:val="00983B79"/>
    <w:rsid w:val="00986160"/>
    <w:rsid w:val="009927E3"/>
    <w:rsid w:val="00992E4A"/>
    <w:rsid w:val="00993C05"/>
    <w:rsid w:val="009A2B38"/>
    <w:rsid w:val="009B3ED0"/>
    <w:rsid w:val="009B4042"/>
    <w:rsid w:val="009C6924"/>
    <w:rsid w:val="009F1AEB"/>
    <w:rsid w:val="009F4661"/>
    <w:rsid w:val="009F4E48"/>
    <w:rsid w:val="009F6264"/>
    <w:rsid w:val="00A005F3"/>
    <w:rsid w:val="00A06B01"/>
    <w:rsid w:val="00A23F4F"/>
    <w:rsid w:val="00A31847"/>
    <w:rsid w:val="00A44B57"/>
    <w:rsid w:val="00A51CBE"/>
    <w:rsid w:val="00A54426"/>
    <w:rsid w:val="00A62440"/>
    <w:rsid w:val="00A62726"/>
    <w:rsid w:val="00A65CFD"/>
    <w:rsid w:val="00A7756A"/>
    <w:rsid w:val="00A91D70"/>
    <w:rsid w:val="00A97D3F"/>
    <w:rsid w:val="00AA07DD"/>
    <w:rsid w:val="00AA3673"/>
    <w:rsid w:val="00AB568E"/>
    <w:rsid w:val="00AC465A"/>
    <w:rsid w:val="00AC6C54"/>
    <w:rsid w:val="00AD7290"/>
    <w:rsid w:val="00AE365F"/>
    <w:rsid w:val="00AE40D7"/>
    <w:rsid w:val="00AF7C09"/>
    <w:rsid w:val="00B051AA"/>
    <w:rsid w:val="00B24A4A"/>
    <w:rsid w:val="00B266EC"/>
    <w:rsid w:val="00B27613"/>
    <w:rsid w:val="00B31030"/>
    <w:rsid w:val="00B608C6"/>
    <w:rsid w:val="00B6401E"/>
    <w:rsid w:val="00B65A82"/>
    <w:rsid w:val="00B73A50"/>
    <w:rsid w:val="00B75ADD"/>
    <w:rsid w:val="00B80B29"/>
    <w:rsid w:val="00B86DF8"/>
    <w:rsid w:val="00B93383"/>
    <w:rsid w:val="00BA2943"/>
    <w:rsid w:val="00BA3812"/>
    <w:rsid w:val="00BA540B"/>
    <w:rsid w:val="00BA75F2"/>
    <w:rsid w:val="00BB1276"/>
    <w:rsid w:val="00BE0F9D"/>
    <w:rsid w:val="00BE580E"/>
    <w:rsid w:val="00BF238C"/>
    <w:rsid w:val="00C0032E"/>
    <w:rsid w:val="00C02640"/>
    <w:rsid w:val="00C10F53"/>
    <w:rsid w:val="00C221C9"/>
    <w:rsid w:val="00C23A79"/>
    <w:rsid w:val="00C27B2F"/>
    <w:rsid w:val="00C4023E"/>
    <w:rsid w:val="00C51AF9"/>
    <w:rsid w:val="00C54884"/>
    <w:rsid w:val="00C56C09"/>
    <w:rsid w:val="00C95D29"/>
    <w:rsid w:val="00CA5D19"/>
    <w:rsid w:val="00CB05D4"/>
    <w:rsid w:val="00CB45A4"/>
    <w:rsid w:val="00CD5C9E"/>
    <w:rsid w:val="00CD6CDB"/>
    <w:rsid w:val="00CD6E6C"/>
    <w:rsid w:val="00CE37FC"/>
    <w:rsid w:val="00CE3D94"/>
    <w:rsid w:val="00CF0E42"/>
    <w:rsid w:val="00CF437E"/>
    <w:rsid w:val="00CF4AE3"/>
    <w:rsid w:val="00CF4EBB"/>
    <w:rsid w:val="00D006E8"/>
    <w:rsid w:val="00D01DF5"/>
    <w:rsid w:val="00D13A68"/>
    <w:rsid w:val="00D20B05"/>
    <w:rsid w:val="00D314A8"/>
    <w:rsid w:val="00D3599D"/>
    <w:rsid w:val="00D401C2"/>
    <w:rsid w:val="00D44A2D"/>
    <w:rsid w:val="00D5219C"/>
    <w:rsid w:val="00D52FD6"/>
    <w:rsid w:val="00D578F3"/>
    <w:rsid w:val="00D73814"/>
    <w:rsid w:val="00D83781"/>
    <w:rsid w:val="00D85225"/>
    <w:rsid w:val="00D8749A"/>
    <w:rsid w:val="00D91D76"/>
    <w:rsid w:val="00DA18ED"/>
    <w:rsid w:val="00DA549A"/>
    <w:rsid w:val="00DB1486"/>
    <w:rsid w:val="00DB47B9"/>
    <w:rsid w:val="00DC2807"/>
    <w:rsid w:val="00DC3988"/>
    <w:rsid w:val="00DC50F9"/>
    <w:rsid w:val="00DC5A7A"/>
    <w:rsid w:val="00DC7792"/>
    <w:rsid w:val="00DC7CCE"/>
    <w:rsid w:val="00E02500"/>
    <w:rsid w:val="00E04418"/>
    <w:rsid w:val="00E133B1"/>
    <w:rsid w:val="00E13FB2"/>
    <w:rsid w:val="00E265FE"/>
    <w:rsid w:val="00E27BA3"/>
    <w:rsid w:val="00E32310"/>
    <w:rsid w:val="00E5585E"/>
    <w:rsid w:val="00E609B7"/>
    <w:rsid w:val="00E64ED8"/>
    <w:rsid w:val="00E719D1"/>
    <w:rsid w:val="00E772EE"/>
    <w:rsid w:val="00E85665"/>
    <w:rsid w:val="00EB1505"/>
    <w:rsid w:val="00EB71FD"/>
    <w:rsid w:val="00EB78EF"/>
    <w:rsid w:val="00ED526D"/>
    <w:rsid w:val="00ED6788"/>
    <w:rsid w:val="00EE5B58"/>
    <w:rsid w:val="00F008BA"/>
    <w:rsid w:val="00F05DDF"/>
    <w:rsid w:val="00F263AC"/>
    <w:rsid w:val="00F27355"/>
    <w:rsid w:val="00F325CB"/>
    <w:rsid w:val="00F32B1D"/>
    <w:rsid w:val="00F41BF4"/>
    <w:rsid w:val="00F5432A"/>
    <w:rsid w:val="00F623CB"/>
    <w:rsid w:val="00F6662E"/>
    <w:rsid w:val="00F7383B"/>
    <w:rsid w:val="00F738CB"/>
    <w:rsid w:val="00F83A4C"/>
    <w:rsid w:val="00F92622"/>
    <w:rsid w:val="00FB6D20"/>
    <w:rsid w:val="00FE5019"/>
    <w:rsid w:val="00FE6035"/>
    <w:rsid w:val="00FE750D"/>
    <w:rsid w:val="00FF20AB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2DF6C7-B556-48D8-8EBB-69329483E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11</TotalTime>
  <Pages>1</Pages>
  <Words>221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Max Fincher</cp:lastModifiedBy>
  <cp:revision>19</cp:revision>
  <cp:lastPrinted>2015-02-10T10:18:00Z</cp:lastPrinted>
  <dcterms:created xsi:type="dcterms:W3CDTF">2024-07-31T12:06:00Z</dcterms:created>
  <dcterms:modified xsi:type="dcterms:W3CDTF">2024-09-24T12:59:00Z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