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C19D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392B06C" wp14:editId="1D86F1CF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AD5E2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34D05498" wp14:editId="374A08F6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049C0038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FC111E6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5CD88F2D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7AF99D77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51AE28E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03723309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4F1CA4C1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2B06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136AD5E2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34D05498" wp14:editId="374A08F6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049C0038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FC111E6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5CD88F2D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7AF99D77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551AE28E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03723309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4F1CA4C1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78C78B51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F74C1E" wp14:editId="16300466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97605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74C1E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B497605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A38905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7066BCB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C620CD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8932928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09EE54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ACFD241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1C1D731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469228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05E89EF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5DE6E14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131E522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2302A76" w14:textId="391B29BB" w:rsidR="004F3187" w:rsidRPr="00FB25FA" w:rsidRDefault="00286237" w:rsidP="00B6401E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</w:t>
      </w:r>
      <w:r w:rsidR="004F3187" w:rsidRPr="00FB25FA">
        <w:rPr>
          <w:rFonts w:ascii="Arial" w:hAnsi="Arial" w:cs="Arial"/>
          <w:b/>
          <w:sz w:val="20"/>
          <w:szCs w:val="20"/>
        </w:rPr>
        <w:t>genda for t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he on-line meeting of the UCET Post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Forum to take place at </w:t>
      </w:r>
      <w:r w:rsidR="00AE35A9" w:rsidRPr="00FB25FA">
        <w:rPr>
          <w:rFonts w:ascii="Arial" w:hAnsi="Arial" w:cs="Arial"/>
          <w:b/>
          <w:sz w:val="20"/>
          <w:szCs w:val="20"/>
          <w:u w:val="single"/>
        </w:rPr>
        <w:t>1</w:t>
      </w:r>
      <w:r w:rsidR="00D67EAC" w:rsidRPr="00FB25FA">
        <w:rPr>
          <w:rFonts w:ascii="Arial" w:hAnsi="Arial" w:cs="Arial"/>
          <w:b/>
          <w:sz w:val="20"/>
          <w:szCs w:val="20"/>
          <w:u w:val="single"/>
        </w:rPr>
        <w:t>.00</w:t>
      </w:r>
      <w:r w:rsidRPr="00FB25FA">
        <w:rPr>
          <w:rFonts w:ascii="Arial" w:hAnsi="Arial" w:cs="Arial"/>
          <w:b/>
          <w:sz w:val="20"/>
          <w:szCs w:val="20"/>
          <w:u w:val="single"/>
        </w:rPr>
        <w:t>pm</w:t>
      </w:r>
      <w:r w:rsidR="004F3187" w:rsidRPr="00FB25FA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on 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Friday </w:t>
      </w:r>
      <w:r w:rsidR="001C407F">
        <w:rPr>
          <w:rFonts w:ascii="Arial" w:hAnsi="Arial" w:cs="Arial"/>
          <w:b/>
          <w:sz w:val="20"/>
          <w:szCs w:val="20"/>
        </w:rPr>
        <w:t xml:space="preserve">17 </w:t>
      </w:r>
      <w:r w:rsidR="005C389D">
        <w:rPr>
          <w:rFonts w:ascii="Arial" w:hAnsi="Arial" w:cs="Arial"/>
          <w:b/>
          <w:sz w:val="20"/>
          <w:szCs w:val="20"/>
        </w:rPr>
        <w:t xml:space="preserve">May </w:t>
      </w:r>
      <w:r w:rsidR="00663A15">
        <w:rPr>
          <w:rFonts w:ascii="Arial" w:hAnsi="Arial" w:cs="Arial"/>
          <w:b/>
          <w:sz w:val="20"/>
          <w:szCs w:val="20"/>
        </w:rPr>
        <w:t>2024</w:t>
      </w:r>
    </w:p>
    <w:p w14:paraId="0CD9B3EE" w14:textId="77777777" w:rsidR="004F3187" w:rsidRPr="00FB25F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64CD77D1" w14:textId="44BEA0EA" w:rsidR="00E7551F" w:rsidRPr="00FB25FA" w:rsidRDefault="00286237" w:rsidP="00734254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The meeting will be pre-ceded at </w:t>
      </w:r>
      <w:r w:rsidRPr="00FB25FA">
        <w:rPr>
          <w:rFonts w:ascii="Arial" w:hAnsi="Arial" w:cs="Arial"/>
          <w:b/>
          <w:sz w:val="20"/>
          <w:szCs w:val="20"/>
          <w:u w:val="single"/>
        </w:rPr>
        <w:t>10.30am</w:t>
      </w:r>
      <w:r w:rsidRPr="00FB25FA">
        <w:rPr>
          <w:rFonts w:ascii="Arial" w:hAnsi="Arial" w:cs="Arial"/>
          <w:b/>
          <w:sz w:val="20"/>
          <w:szCs w:val="20"/>
        </w:rPr>
        <w:t xml:space="preserve"> by a</w:t>
      </w:r>
      <w:r w:rsidR="00E66D9E" w:rsidRPr="00FB25FA">
        <w:rPr>
          <w:rFonts w:ascii="Arial" w:hAnsi="Arial" w:cs="Arial"/>
          <w:b/>
          <w:sz w:val="20"/>
          <w:szCs w:val="20"/>
        </w:rPr>
        <w:t>n on-line</w:t>
      </w:r>
      <w:r w:rsidRPr="00FB25FA">
        <w:rPr>
          <w:rFonts w:ascii="Arial" w:hAnsi="Arial" w:cs="Arial"/>
          <w:b/>
          <w:sz w:val="20"/>
          <w:szCs w:val="20"/>
        </w:rPr>
        <w:t xml:space="preserve"> symposium</w:t>
      </w:r>
      <w:r w:rsidR="00575C4D">
        <w:rPr>
          <w:rFonts w:ascii="Arial" w:hAnsi="Arial" w:cs="Arial"/>
          <w:b/>
          <w:sz w:val="20"/>
          <w:szCs w:val="20"/>
        </w:rPr>
        <w:t xml:space="preserve"> </w:t>
      </w:r>
      <w:r w:rsidR="007F60BC">
        <w:rPr>
          <w:rFonts w:ascii="Arial" w:hAnsi="Arial" w:cs="Arial"/>
          <w:b/>
          <w:sz w:val="20"/>
          <w:szCs w:val="20"/>
        </w:rPr>
        <w:t>to cover</w:t>
      </w:r>
      <w:r w:rsidR="001F7857">
        <w:rPr>
          <w:rFonts w:ascii="Arial" w:hAnsi="Arial" w:cs="Arial"/>
          <w:b/>
          <w:sz w:val="20"/>
          <w:szCs w:val="20"/>
        </w:rPr>
        <w:t>:</w:t>
      </w:r>
      <w:r w:rsidR="007F60BC">
        <w:rPr>
          <w:rFonts w:ascii="Arial" w:hAnsi="Arial" w:cs="Arial"/>
          <w:b/>
          <w:sz w:val="20"/>
          <w:szCs w:val="20"/>
        </w:rPr>
        <w:t xml:space="preserve"> </w:t>
      </w:r>
      <w:r w:rsidR="00AC7ADD">
        <w:rPr>
          <w:rFonts w:ascii="Arial" w:hAnsi="Arial" w:cs="Arial"/>
          <w:b/>
          <w:sz w:val="20"/>
          <w:szCs w:val="20"/>
        </w:rPr>
        <w:t xml:space="preserve">decolonising the curriculum (Lynn Senior) and </w:t>
      </w:r>
      <w:r w:rsidR="001F2FBB">
        <w:rPr>
          <w:rFonts w:ascii="Arial" w:hAnsi="Arial" w:cs="Arial"/>
          <w:b/>
          <w:sz w:val="20"/>
          <w:szCs w:val="20"/>
        </w:rPr>
        <w:t>story</w:t>
      </w:r>
      <w:r w:rsidR="005C6631">
        <w:rPr>
          <w:rFonts w:ascii="Arial" w:hAnsi="Arial" w:cs="Arial"/>
          <w:b/>
          <w:sz w:val="20"/>
          <w:szCs w:val="20"/>
        </w:rPr>
        <w:t>-</w:t>
      </w:r>
      <w:r w:rsidR="001F2FBB">
        <w:rPr>
          <w:rFonts w:ascii="Arial" w:hAnsi="Arial" w:cs="Arial"/>
          <w:b/>
          <w:sz w:val="20"/>
          <w:szCs w:val="20"/>
        </w:rPr>
        <w:t xml:space="preserve">telling as an employability tool (Sarah Telfer). </w:t>
      </w:r>
      <w:r w:rsidR="00734254">
        <w:rPr>
          <w:rFonts w:ascii="Arial" w:hAnsi="Arial" w:cs="Arial"/>
          <w:b/>
          <w:sz w:val="20"/>
          <w:szCs w:val="20"/>
        </w:rPr>
        <w:t xml:space="preserve">If you would like to attend but have not </w:t>
      </w:r>
      <w:r w:rsidR="00CA4C78">
        <w:rPr>
          <w:rFonts w:ascii="Arial" w:hAnsi="Arial" w:cs="Arial"/>
          <w:b/>
          <w:sz w:val="20"/>
          <w:szCs w:val="20"/>
        </w:rPr>
        <w:t>registered</w:t>
      </w:r>
      <w:r w:rsidR="00734254">
        <w:rPr>
          <w:rFonts w:ascii="Arial" w:hAnsi="Arial" w:cs="Arial"/>
          <w:b/>
          <w:sz w:val="20"/>
          <w:szCs w:val="20"/>
        </w:rPr>
        <w:t xml:space="preserve"> please contact </w:t>
      </w:r>
      <w:hyperlink r:id="rId12" w:history="1">
        <w:r w:rsidR="00CA4C78" w:rsidRPr="00D22B95">
          <w:rPr>
            <w:rStyle w:val="Hyperlink"/>
            <w:rFonts w:ascii="Arial" w:hAnsi="Arial" w:cs="Arial"/>
            <w:b/>
            <w:sz w:val="20"/>
            <w:szCs w:val="20"/>
          </w:rPr>
          <w:t>m.fincher@ucet.ac.uk</w:t>
        </w:r>
      </w:hyperlink>
      <w:r w:rsidR="00734254">
        <w:rPr>
          <w:rFonts w:ascii="Arial" w:hAnsi="Arial" w:cs="Arial"/>
          <w:b/>
          <w:sz w:val="20"/>
          <w:szCs w:val="20"/>
        </w:rPr>
        <w:t xml:space="preserve">. </w:t>
      </w:r>
    </w:p>
    <w:p w14:paraId="397A6A79" w14:textId="77777777" w:rsidR="004D027C" w:rsidRPr="00FB25FA" w:rsidRDefault="004D027C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8538883" w14:textId="77777777" w:rsidR="004F3187" w:rsidRPr="00FB25FA" w:rsidRDefault="004D027C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FB25FA">
        <w:rPr>
          <w:rFonts w:ascii="Arial" w:hAnsi="Arial" w:cs="Arial"/>
          <w:b/>
          <w:sz w:val="20"/>
          <w:szCs w:val="20"/>
        </w:rPr>
        <w:t>introductio</w:t>
      </w:r>
      <w:r w:rsidRPr="00FB25FA">
        <w:rPr>
          <w:rFonts w:ascii="Arial" w:hAnsi="Arial" w:cs="Arial"/>
          <w:b/>
          <w:sz w:val="20"/>
          <w:szCs w:val="20"/>
        </w:rPr>
        <w:t>n</w:t>
      </w:r>
    </w:p>
    <w:p w14:paraId="27A8DA4A" w14:textId="295D7D00" w:rsidR="004F3187" w:rsidRPr="00FB25F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Minutes of the previous meeting</w:t>
      </w:r>
    </w:p>
    <w:p w14:paraId="13CB146A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Matters arising</w:t>
      </w:r>
    </w:p>
    <w:p w14:paraId="63D37325" w14:textId="54E81160" w:rsidR="00227FAE" w:rsidRPr="00FB25FA" w:rsidRDefault="00227FAE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Chair and Vice Chair of Post 16 forum</w:t>
      </w:r>
    </w:p>
    <w:p w14:paraId="70DADD94" w14:textId="0948B118" w:rsidR="003259EF" w:rsidRPr="00FB25FA" w:rsidRDefault="003259E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updates</w:t>
      </w:r>
      <w:r w:rsidR="005C6631">
        <w:rPr>
          <w:rFonts w:ascii="Arial" w:hAnsi="Arial" w:cs="Arial"/>
          <w:b/>
          <w:sz w:val="20"/>
          <w:szCs w:val="20"/>
        </w:rPr>
        <w:t>-</w:t>
      </w:r>
    </w:p>
    <w:p w14:paraId="17736404" w14:textId="77777777" w:rsidR="00B016D4" w:rsidRPr="00FB25FA" w:rsidRDefault="00B016D4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Morning symposia:</w:t>
      </w:r>
    </w:p>
    <w:p w14:paraId="40D09AA3" w14:textId="77777777" w:rsidR="00B016D4" w:rsidRPr="00FB25FA" w:rsidRDefault="00B016D4" w:rsidP="00B016D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Feedback from morning discussions</w:t>
      </w:r>
    </w:p>
    <w:p w14:paraId="1DC92700" w14:textId="77777777" w:rsidR="005F5980" w:rsidRPr="00FB25FA" w:rsidRDefault="005F5980" w:rsidP="00B016D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Topics for future symposia</w:t>
      </w:r>
    </w:p>
    <w:p w14:paraId="7EC4386F" w14:textId="0901AB07" w:rsidR="00F10501" w:rsidRDefault="00F10501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List of approved qualifications (Ben Ramm/Pete Grady)</w:t>
      </w:r>
    </w:p>
    <w:p w14:paraId="22179FC2" w14:textId="22066BD1" w:rsidR="00C84BCA" w:rsidRDefault="00C84BCA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QTLS issues</w:t>
      </w:r>
    </w:p>
    <w:p w14:paraId="73ECB20C" w14:textId="47D2D863" w:rsidR="00750CEE" w:rsidRDefault="00B532F7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policy issues</w:t>
      </w:r>
      <w:r w:rsidR="001B07CC">
        <w:rPr>
          <w:rFonts w:ascii="Arial" w:hAnsi="Arial" w:cs="Arial"/>
          <w:b/>
          <w:sz w:val="20"/>
          <w:szCs w:val="20"/>
        </w:rPr>
        <w:t xml:space="preserve"> (Ben Ramm/Pete Gr</w:t>
      </w:r>
      <w:r w:rsidR="00B66549">
        <w:rPr>
          <w:rFonts w:ascii="Arial" w:hAnsi="Arial" w:cs="Arial"/>
          <w:b/>
          <w:sz w:val="20"/>
          <w:szCs w:val="20"/>
        </w:rPr>
        <w:t>ady)</w:t>
      </w:r>
    </w:p>
    <w:p w14:paraId="10578AFC" w14:textId="17578DE5" w:rsidR="00D57976" w:rsidRDefault="00D57976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DIT issues </w:t>
      </w:r>
    </w:p>
    <w:p w14:paraId="1207DD2F" w14:textId="5E5A14F0" w:rsidR="0050790A" w:rsidRDefault="0050790A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ETF updates &amp; discussion</w:t>
      </w:r>
    </w:p>
    <w:p w14:paraId="463C3026" w14:textId="77777777" w:rsidR="004B6CB4" w:rsidRPr="00FB25FA" w:rsidRDefault="004B6CB4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Funding issues:</w:t>
      </w:r>
    </w:p>
    <w:p w14:paraId="451A4C37" w14:textId="11CC32FF" w:rsidR="00093DEE" w:rsidRDefault="00093DEE" w:rsidP="004B6CB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Bursary funding for 2024/25</w:t>
      </w:r>
    </w:p>
    <w:p w14:paraId="0A764F99" w14:textId="4AF13249" w:rsidR="00912442" w:rsidRPr="00FB25FA" w:rsidRDefault="00912442" w:rsidP="004B6CB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Other student support issues</w:t>
      </w:r>
    </w:p>
    <w:p w14:paraId="78C61781" w14:textId="243230A0" w:rsidR="00BE0DEB" w:rsidRPr="00FB25FA" w:rsidRDefault="00BE0DEB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Inspection </w:t>
      </w:r>
      <w:r w:rsidR="00CF3EEB">
        <w:rPr>
          <w:rFonts w:ascii="Arial" w:hAnsi="Arial" w:cs="Arial"/>
          <w:b/>
          <w:sz w:val="20"/>
          <w:szCs w:val="20"/>
        </w:rPr>
        <w:t>issues</w:t>
      </w:r>
      <w:r w:rsidRPr="00FB25FA">
        <w:rPr>
          <w:rFonts w:ascii="Arial" w:hAnsi="Arial" w:cs="Arial"/>
          <w:b/>
          <w:sz w:val="20"/>
          <w:szCs w:val="20"/>
        </w:rPr>
        <w:t>:</w:t>
      </w:r>
    </w:p>
    <w:p w14:paraId="79247FCB" w14:textId="382AE06B" w:rsidR="00BE0DEB" w:rsidRDefault="00BE0DEB" w:rsidP="00BE0DE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Feedback from </w:t>
      </w:r>
      <w:proofErr w:type="spellStart"/>
      <w:r w:rsidRPr="00FB25FA">
        <w:rPr>
          <w:rFonts w:ascii="Arial" w:hAnsi="Arial" w:cs="Arial"/>
          <w:b/>
          <w:sz w:val="20"/>
          <w:szCs w:val="20"/>
        </w:rPr>
        <w:t>OfSTED</w:t>
      </w:r>
      <w:proofErr w:type="spellEnd"/>
      <w:r w:rsidRPr="00FB25FA">
        <w:rPr>
          <w:rFonts w:ascii="Arial" w:hAnsi="Arial" w:cs="Arial"/>
          <w:b/>
          <w:sz w:val="20"/>
          <w:szCs w:val="20"/>
        </w:rPr>
        <w:t xml:space="preserve"> inspections</w:t>
      </w:r>
    </w:p>
    <w:p w14:paraId="374270D4" w14:textId="797882F7" w:rsidR="00A23D59" w:rsidRPr="00FB25FA" w:rsidRDefault="00A23D59" w:rsidP="00BE0DE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Other inspection issues</w:t>
      </w:r>
    </w:p>
    <w:p w14:paraId="3CD1101D" w14:textId="7A437177" w:rsidR="00AE35A9" w:rsidRPr="00FB25FA" w:rsidRDefault="00AE35A9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Recr</w:t>
      </w:r>
      <w:r w:rsidR="00B4774F" w:rsidRPr="00FB25FA">
        <w:rPr>
          <w:rFonts w:ascii="Arial" w:hAnsi="Arial" w:cs="Arial"/>
          <w:b/>
          <w:sz w:val="20"/>
          <w:szCs w:val="20"/>
        </w:rPr>
        <w:t xml:space="preserve">uitment </w:t>
      </w:r>
      <w:r w:rsidR="007E08DC" w:rsidRPr="00FB25FA">
        <w:rPr>
          <w:rFonts w:ascii="Arial" w:hAnsi="Arial" w:cs="Arial"/>
          <w:b/>
          <w:sz w:val="20"/>
          <w:szCs w:val="20"/>
        </w:rPr>
        <w:t xml:space="preserve">to </w:t>
      </w:r>
      <w:r w:rsidR="007E1FAB" w:rsidRPr="00FB25FA">
        <w:rPr>
          <w:rFonts w:ascii="Arial" w:hAnsi="Arial" w:cs="Arial"/>
          <w:b/>
          <w:sz w:val="20"/>
          <w:szCs w:val="20"/>
        </w:rPr>
        <w:t xml:space="preserve">ITE </w:t>
      </w:r>
    </w:p>
    <w:p w14:paraId="2FBAD97A" w14:textId="5C68A569" w:rsidR="00912442" w:rsidRPr="00FB25FA" w:rsidRDefault="00912442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issues:</w:t>
      </w:r>
    </w:p>
    <w:p w14:paraId="27465D6B" w14:textId="72CE5F9C" w:rsidR="006511EC" w:rsidRDefault="006511EC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briefing paper/manifesto</w:t>
      </w:r>
    </w:p>
    <w:p w14:paraId="0D695FFD" w14:textId="1FBB5D50" w:rsidR="00620EB0" w:rsidRDefault="00620EB0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IBTE graphic</w:t>
      </w:r>
    </w:p>
    <w:p w14:paraId="14B1CF23" w14:textId="06453FA1" w:rsidR="0083043B" w:rsidRPr="00FB25FA" w:rsidRDefault="0083043B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202</w:t>
      </w:r>
      <w:r w:rsidR="00F0719A">
        <w:rPr>
          <w:rFonts w:ascii="Arial" w:hAnsi="Arial" w:cs="Arial"/>
          <w:b/>
          <w:sz w:val="20"/>
          <w:szCs w:val="20"/>
        </w:rPr>
        <w:t>4</w:t>
      </w:r>
      <w:r w:rsidRPr="00FB25FA">
        <w:rPr>
          <w:rFonts w:ascii="Arial" w:hAnsi="Arial" w:cs="Arial"/>
          <w:b/>
          <w:sz w:val="20"/>
          <w:szCs w:val="20"/>
        </w:rPr>
        <w:t xml:space="preserve"> UCET conference</w:t>
      </w:r>
    </w:p>
    <w:p w14:paraId="7A91807A" w14:textId="42DE8D1B" w:rsidR="0083043B" w:rsidRPr="00FB25FA" w:rsidRDefault="0083043B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UCET </w:t>
      </w:r>
      <w:r w:rsidR="00620EB0">
        <w:rPr>
          <w:rFonts w:ascii="Arial" w:hAnsi="Arial" w:cs="Arial"/>
          <w:b/>
          <w:sz w:val="20"/>
          <w:szCs w:val="20"/>
        </w:rPr>
        <w:t xml:space="preserve">Easter </w:t>
      </w:r>
      <w:r w:rsidRPr="00FB25FA">
        <w:rPr>
          <w:rFonts w:ascii="Arial" w:hAnsi="Arial" w:cs="Arial"/>
          <w:b/>
          <w:sz w:val="20"/>
          <w:szCs w:val="20"/>
        </w:rPr>
        <w:t>newsletter</w:t>
      </w:r>
    </w:p>
    <w:p w14:paraId="58C64088" w14:textId="77777777" w:rsidR="003259EF" w:rsidRPr="00FB25FA" w:rsidRDefault="003259E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Any other business</w:t>
      </w:r>
    </w:p>
    <w:p w14:paraId="48A67CD2" w14:textId="72D21AFB" w:rsidR="00763B78" w:rsidRPr="00FB25FA" w:rsidRDefault="00B4774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D</w:t>
      </w:r>
      <w:r w:rsidR="004F2AE8" w:rsidRPr="00FB25FA">
        <w:rPr>
          <w:rFonts w:ascii="Arial" w:hAnsi="Arial" w:cs="Arial"/>
          <w:b/>
          <w:sz w:val="20"/>
          <w:szCs w:val="20"/>
        </w:rPr>
        <w:t xml:space="preserve">ate of next meeting: </w:t>
      </w:r>
      <w:r w:rsidR="002B693A">
        <w:rPr>
          <w:rFonts w:ascii="Arial" w:hAnsi="Arial" w:cs="Arial"/>
          <w:b/>
          <w:sz w:val="20"/>
          <w:szCs w:val="20"/>
        </w:rPr>
        <w:t>18 October 2024</w:t>
      </w:r>
    </w:p>
    <w:p w14:paraId="360F4ED8" w14:textId="77777777" w:rsidR="00414A20" w:rsidRPr="00FB25FA" w:rsidRDefault="00414A20" w:rsidP="00414A20">
      <w:pPr>
        <w:rPr>
          <w:rFonts w:ascii="Arial" w:hAnsi="Arial" w:cs="Arial"/>
          <w:b/>
          <w:sz w:val="20"/>
          <w:szCs w:val="20"/>
        </w:rPr>
      </w:pPr>
    </w:p>
    <w:p w14:paraId="0450840C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  <w:u w:val="single"/>
        </w:rPr>
        <w:t>Supporting papers</w:t>
      </w:r>
    </w:p>
    <w:p w14:paraId="1FE67017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</w:p>
    <w:p w14:paraId="6666F0E1" w14:textId="02032EB0" w:rsidR="00414A20" w:rsidRDefault="00414A20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</w:rPr>
        <w:t xml:space="preserve">Minutes of the </w:t>
      </w:r>
      <w:r w:rsidR="00BD36BC">
        <w:rPr>
          <w:rFonts w:ascii="Arial" w:hAnsi="Arial" w:cs="Arial"/>
          <w:sz w:val="20"/>
          <w:szCs w:val="20"/>
        </w:rPr>
        <w:t>26 January meeting</w:t>
      </w:r>
    </w:p>
    <w:p w14:paraId="05B0CC9B" w14:textId="4B798D5F" w:rsidR="007F4232" w:rsidRDefault="007F1572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Bursary funding information</w:t>
      </w:r>
    </w:p>
    <w:p w14:paraId="2ECEBE10" w14:textId="3C4F8CD2" w:rsidR="007F1572" w:rsidRDefault="007F1572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List of approved qualifications</w:t>
      </w:r>
    </w:p>
    <w:p w14:paraId="0F4A4C7E" w14:textId="03406F2B" w:rsidR="00F47403" w:rsidRDefault="00F47403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DIT </w:t>
      </w:r>
      <w:r w:rsidR="00CD5D1C">
        <w:rPr>
          <w:rFonts w:ascii="Arial" w:hAnsi="Arial" w:cs="Arial"/>
          <w:sz w:val="20"/>
          <w:szCs w:val="20"/>
        </w:rPr>
        <w:t>documentation</w:t>
      </w:r>
    </w:p>
    <w:p w14:paraId="15B02600" w14:textId="4723C9A5" w:rsidR="00464A6B" w:rsidRDefault="00D96517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2024/25 </w:t>
      </w:r>
      <w:proofErr w:type="spellStart"/>
      <w:r>
        <w:rPr>
          <w:rFonts w:ascii="Arial" w:hAnsi="Arial" w:cs="Arial"/>
          <w:sz w:val="20"/>
          <w:szCs w:val="20"/>
        </w:rPr>
        <w:t>OfSTED</w:t>
      </w:r>
      <w:proofErr w:type="spellEnd"/>
      <w:r>
        <w:rPr>
          <w:rFonts w:ascii="Arial" w:hAnsi="Arial" w:cs="Arial"/>
          <w:sz w:val="20"/>
          <w:szCs w:val="20"/>
        </w:rPr>
        <w:t xml:space="preserve"> inspection handbook (if available)</w:t>
      </w:r>
    </w:p>
    <w:p w14:paraId="22048C94" w14:textId="1BADA5D1" w:rsidR="00DE079C" w:rsidRPr="00FB25FA" w:rsidRDefault="00DE079C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‘big-listen’ response (if available)</w:t>
      </w:r>
    </w:p>
    <w:p w14:paraId="104148CE" w14:textId="64F52EBC" w:rsidR="00414A20" w:rsidRDefault="00414A20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</w:rPr>
        <w:t xml:space="preserve">UCET </w:t>
      </w:r>
      <w:r w:rsidR="00464A6B">
        <w:rPr>
          <w:rFonts w:ascii="Arial" w:hAnsi="Arial" w:cs="Arial"/>
          <w:sz w:val="20"/>
          <w:szCs w:val="20"/>
        </w:rPr>
        <w:t xml:space="preserve">Easter </w:t>
      </w:r>
      <w:r w:rsidRPr="00FB25FA">
        <w:rPr>
          <w:rFonts w:ascii="Arial" w:hAnsi="Arial" w:cs="Arial"/>
          <w:sz w:val="20"/>
          <w:szCs w:val="20"/>
        </w:rPr>
        <w:t>newsletter</w:t>
      </w:r>
    </w:p>
    <w:p w14:paraId="29687B7C" w14:textId="2A2739FD" w:rsidR="00464A6B" w:rsidRDefault="00464A6B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briefing paper/manifesto</w:t>
      </w:r>
    </w:p>
    <w:p w14:paraId="2668C395" w14:textId="13B62072" w:rsidR="002B693A" w:rsidRDefault="002B693A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IB</w:t>
      </w:r>
      <w:r w:rsidR="00CE119B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E graphic (if a</w:t>
      </w:r>
      <w:r w:rsidR="00153BF1">
        <w:rPr>
          <w:rFonts w:ascii="Arial" w:hAnsi="Arial" w:cs="Arial"/>
          <w:sz w:val="20"/>
          <w:szCs w:val="20"/>
        </w:rPr>
        <w:t>vailable)</w:t>
      </w:r>
    </w:p>
    <w:sectPr w:rsidR="002B693A" w:rsidSect="00D96C38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28350" w14:textId="77777777" w:rsidR="00D96C38" w:rsidRDefault="00D96C38">
      <w:r>
        <w:separator/>
      </w:r>
    </w:p>
  </w:endnote>
  <w:endnote w:type="continuationSeparator" w:id="0">
    <w:p w14:paraId="0542A71D" w14:textId="77777777" w:rsidR="00D96C38" w:rsidRDefault="00D96C38">
      <w:r>
        <w:continuationSeparator/>
      </w:r>
    </w:p>
  </w:endnote>
  <w:endnote w:type="continuationNotice" w:id="1">
    <w:p w14:paraId="699AE942" w14:textId="77777777" w:rsidR="00D96C38" w:rsidRDefault="00D96C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EB601" w14:textId="77777777" w:rsidR="00D96C38" w:rsidRDefault="00D96C38">
      <w:r>
        <w:separator/>
      </w:r>
    </w:p>
  </w:footnote>
  <w:footnote w:type="continuationSeparator" w:id="0">
    <w:p w14:paraId="4079E725" w14:textId="77777777" w:rsidR="00D96C38" w:rsidRDefault="00D96C38">
      <w:r>
        <w:continuationSeparator/>
      </w:r>
    </w:p>
  </w:footnote>
  <w:footnote w:type="continuationNotice" w:id="1">
    <w:p w14:paraId="2541DD9B" w14:textId="77777777" w:rsidR="00D96C38" w:rsidRDefault="00D96C3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5514BB"/>
    <w:multiLevelType w:val="hybridMultilevel"/>
    <w:tmpl w:val="FA2293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3710F49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7E1B5D"/>
    <w:multiLevelType w:val="hybridMultilevel"/>
    <w:tmpl w:val="D4DEE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706012">
    <w:abstractNumId w:val="9"/>
  </w:num>
  <w:num w:numId="2" w16cid:durableId="1639191621">
    <w:abstractNumId w:val="3"/>
  </w:num>
  <w:num w:numId="3" w16cid:durableId="650066302">
    <w:abstractNumId w:val="29"/>
  </w:num>
  <w:num w:numId="4" w16cid:durableId="636683087">
    <w:abstractNumId w:val="28"/>
  </w:num>
  <w:num w:numId="5" w16cid:durableId="5513093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778773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1294992">
    <w:abstractNumId w:val="17"/>
  </w:num>
  <w:num w:numId="8" w16cid:durableId="11394197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703876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5243371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44162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7781088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6234621">
    <w:abstractNumId w:val="10"/>
  </w:num>
  <w:num w:numId="14" w16cid:durableId="2131823179">
    <w:abstractNumId w:val="7"/>
  </w:num>
  <w:num w:numId="15" w16cid:durableId="560561860">
    <w:abstractNumId w:val="13"/>
  </w:num>
  <w:num w:numId="16" w16cid:durableId="1454863374">
    <w:abstractNumId w:val="11"/>
  </w:num>
  <w:num w:numId="17" w16cid:durableId="1124737440">
    <w:abstractNumId w:val="0"/>
  </w:num>
  <w:num w:numId="18" w16cid:durableId="2070640689">
    <w:abstractNumId w:val="21"/>
  </w:num>
  <w:num w:numId="19" w16cid:durableId="320085284">
    <w:abstractNumId w:val="30"/>
  </w:num>
  <w:num w:numId="20" w16cid:durableId="2136829215">
    <w:abstractNumId w:val="16"/>
  </w:num>
  <w:num w:numId="21" w16cid:durableId="1815947900">
    <w:abstractNumId w:val="19"/>
  </w:num>
  <w:num w:numId="22" w16cid:durableId="616807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24729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68898049">
    <w:abstractNumId w:val="12"/>
  </w:num>
  <w:num w:numId="25" w16cid:durableId="190148639">
    <w:abstractNumId w:val="27"/>
  </w:num>
  <w:num w:numId="26" w16cid:durableId="1407461522">
    <w:abstractNumId w:val="31"/>
  </w:num>
  <w:num w:numId="27" w16cid:durableId="41369409">
    <w:abstractNumId w:val="32"/>
  </w:num>
  <w:num w:numId="28" w16cid:durableId="2061782325">
    <w:abstractNumId w:val="26"/>
  </w:num>
  <w:num w:numId="29" w16cid:durableId="1336569185">
    <w:abstractNumId w:val="1"/>
  </w:num>
  <w:num w:numId="30" w16cid:durableId="1561473860">
    <w:abstractNumId w:val="14"/>
  </w:num>
  <w:num w:numId="31" w16cid:durableId="1668098816">
    <w:abstractNumId w:val="5"/>
  </w:num>
  <w:num w:numId="32" w16cid:durableId="208802674">
    <w:abstractNumId w:val="18"/>
  </w:num>
  <w:num w:numId="33" w16cid:durableId="1663780260">
    <w:abstractNumId w:val="2"/>
  </w:num>
  <w:num w:numId="34" w16cid:durableId="358353940">
    <w:abstractNumId w:val="4"/>
  </w:num>
  <w:num w:numId="35" w16cid:durableId="446000202">
    <w:abstractNumId w:val="22"/>
  </w:num>
  <w:num w:numId="36" w16cid:durableId="1186402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D98"/>
    <w:rsid w:val="0000584F"/>
    <w:rsid w:val="00022E64"/>
    <w:rsid w:val="00026AC1"/>
    <w:rsid w:val="0003305F"/>
    <w:rsid w:val="00037DF1"/>
    <w:rsid w:val="000463D9"/>
    <w:rsid w:val="000520EC"/>
    <w:rsid w:val="00054354"/>
    <w:rsid w:val="0005453B"/>
    <w:rsid w:val="00056340"/>
    <w:rsid w:val="000629C1"/>
    <w:rsid w:val="000663F4"/>
    <w:rsid w:val="000757B0"/>
    <w:rsid w:val="00075E3A"/>
    <w:rsid w:val="00076670"/>
    <w:rsid w:val="00081970"/>
    <w:rsid w:val="000842BA"/>
    <w:rsid w:val="000871B3"/>
    <w:rsid w:val="00091DD3"/>
    <w:rsid w:val="00093DEE"/>
    <w:rsid w:val="000B19AE"/>
    <w:rsid w:val="000E0804"/>
    <w:rsid w:val="000F1ECB"/>
    <w:rsid w:val="000F241C"/>
    <w:rsid w:val="000F5164"/>
    <w:rsid w:val="00100462"/>
    <w:rsid w:val="00102097"/>
    <w:rsid w:val="00125B89"/>
    <w:rsid w:val="0013100D"/>
    <w:rsid w:val="00137534"/>
    <w:rsid w:val="001407B8"/>
    <w:rsid w:val="001467D0"/>
    <w:rsid w:val="00153702"/>
    <w:rsid w:val="00153BF1"/>
    <w:rsid w:val="00163B98"/>
    <w:rsid w:val="00182530"/>
    <w:rsid w:val="001839D8"/>
    <w:rsid w:val="00187C64"/>
    <w:rsid w:val="00195401"/>
    <w:rsid w:val="001A13A8"/>
    <w:rsid w:val="001A3DB2"/>
    <w:rsid w:val="001A58F8"/>
    <w:rsid w:val="001B017D"/>
    <w:rsid w:val="001B07CC"/>
    <w:rsid w:val="001C407F"/>
    <w:rsid w:val="001D7DA4"/>
    <w:rsid w:val="001F0FD3"/>
    <w:rsid w:val="001F2EA2"/>
    <w:rsid w:val="001F2FBB"/>
    <w:rsid w:val="001F7198"/>
    <w:rsid w:val="001F7857"/>
    <w:rsid w:val="00222E0F"/>
    <w:rsid w:val="00227FAE"/>
    <w:rsid w:val="00263612"/>
    <w:rsid w:val="00286237"/>
    <w:rsid w:val="002956D6"/>
    <w:rsid w:val="00296005"/>
    <w:rsid w:val="00297845"/>
    <w:rsid w:val="002A65CD"/>
    <w:rsid w:val="002B18AF"/>
    <w:rsid w:val="002B693A"/>
    <w:rsid w:val="002D28F2"/>
    <w:rsid w:val="002E3EBB"/>
    <w:rsid w:val="002E4851"/>
    <w:rsid w:val="002F0260"/>
    <w:rsid w:val="003030E1"/>
    <w:rsid w:val="00312962"/>
    <w:rsid w:val="00312AAC"/>
    <w:rsid w:val="003259EF"/>
    <w:rsid w:val="00331355"/>
    <w:rsid w:val="003353A2"/>
    <w:rsid w:val="00335CAC"/>
    <w:rsid w:val="003640D9"/>
    <w:rsid w:val="003701A6"/>
    <w:rsid w:val="00373FDA"/>
    <w:rsid w:val="00384615"/>
    <w:rsid w:val="003A07AB"/>
    <w:rsid w:val="003A56D3"/>
    <w:rsid w:val="003B388A"/>
    <w:rsid w:val="003B5201"/>
    <w:rsid w:val="003C7A70"/>
    <w:rsid w:val="003D6958"/>
    <w:rsid w:val="003E399F"/>
    <w:rsid w:val="003E6C64"/>
    <w:rsid w:val="003F4910"/>
    <w:rsid w:val="004020BF"/>
    <w:rsid w:val="00404BC9"/>
    <w:rsid w:val="00406E3F"/>
    <w:rsid w:val="00414A20"/>
    <w:rsid w:val="004374FE"/>
    <w:rsid w:val="00460ADD"/>
    <w:rsid w:val="00464A6B"/>
    <w:rsid w:val="00473DD9"/>
    <w:rsid w:val="0047414F"/>
    <w:rsid w:val="00477933"/>
    <w:rsid w:val="004919CD"/>
    <w:rsid w:val="00494164"/>
    <w:rsid w:val="0049631A"/>
    <w:rsid w:val="00497CD6"/>
    <w:rsid w:val="004A5388"/>
    <w:rsid w:val="004B6CB4"/>
    <w:rsid w:val="004C357B"/>
    <w:rsid w:val="004C6301"/>
    <w:rsid w:val="004D027C"/>
    <w:rsid w:val="004D22CE"/>
    <w:rsid w:val="004D4E96"/>
    <w:rsid w:val="004E424F"/>
    <w:rsid w:val="004F2AE8"/>
    <w:rsid w:val="004F3187"/>
    <w:rsid w:val="0050585C"/>
    <w:rsid w:val="00506201"/>
    <w:rsid w:val="0050790A"/>
    <w:rsid w:val="00510CD9"/>
    <w:rsid w:val="0051495F"/>
    <w:rsid w:val="005241D6"/>
    <w:rsid w:val="005420B2"/>
    <w:rsid w:val="00543A8E"/>
    <w:rsid w:val="005473BC"/>
    <w:rsid w:val="005533EB"/>
    <w:rsid w:val="00575C4D"/>
    <w:rsid w:val="00587A14"/>
    <w:rsid w:val="005B1CDB"/>
    <w:rsid w:val="005C389D"/>
    <w:rsid w:val="005C6631"/>
    <w:rsid w:val="005F2EBB"/>
    <w:rsid w:val="005F5980"/>
    <w:rsid w:val="005F6649"/>
    <w:rsid w:val="00607C5E"/>
    <w:rsid w:val="00614A62"/>
    <w:rsid w:val="00620EB0"/>
    <w:rsid w:val="00622E9E"/>
    <w:rsid w:val="00630CC1"/>
    <w:rsid w:val="006511EC"/>
    <w:rsid w:val="00663708"/>
    <w:rsid w:val="00663A15"/>
    <w:rsid w:val="006713D1"/>
    <w:rsid w:val="00673D2E"/>
    <w:rsid w:val="006821DB"/>
    <w:rsid w:val="0069062B"/>
    <w:rsid w:val="00692AA1"/>
    <w:rsid w:val="00694E01"/>
    <w:rsid w:val="00697ED9"/>
    <w:rsid w:val="006A1503"/>
    <w:rsid w:val="006A7594"/>
    <w:rsid w:val="006A75F8"/>
    <w:rsid w:val="006B0821"/>
    <w:rsid w:val="006B16E8"/>
    <w:rsid w:val="006C1A63"/>
    <w:rsid w:val="006C216D"/>
    <w:rsid w:val="006C7354"/>
    <w:rsid w:val="006D128B"/>
    <w:rsid w:val="006F0BBA"/>
    <w:rsid w:val="006F3B08"/>
    <w:rsid w:val="0071182F"/>
    <w:rsid w:val="00715788"/>
    <w:rsid w:val="007248F3"/>
    <w:rsid w:val="0073319F"/>
    <w:rsid w:val="00734254"/>
    <w:rsid w:val="00736FAE"/>
    <w:rsid w:val="00750CEE"/>
    <w:rsid w:val="00752701"/>
    <w:rsid w:val="00763B78"/>
    <w:rsid w:val="00775DD3"/>
    <w:rsid w:val="00783030"/>
    <w:rsid w:val="0078342E"/>
    <w:rsid w:val="007A21CA"/>
    <w:rsid w:val="007B1F7F"/>
    <w:rsid w:val="007C022A"/>
    <w:rsid w:val="007C6582"/>
    <w:rsid w:val="007C72AE"/>
    <w:rsid w:val="007D01A5"/>
    <w:rsid w:val="007D23FA"/>
    <w:rsid w:val="007D240E"/>
    <w:rsid w:val="007E08DC"/>
    <w:rsid w:val="007E1FAB"/>
    <w:rsid w:val="007E5092"/>
    <w:rsid w:val="007F1572"/>
    <w:rsid w:val="007F4232"/>
    <w:rsid w:val="007F60BC"/>
    <w:rsid w:val="007F7A39"/>
    <w:rsid w:val="00801AC2"/>
    <w:rsid w:val="00812B0C"/>
    <w:rsid w:val="008252AB"/>
    <w:rsid w:val="0083043B"/>
    <w:rsid w:val="00864A0D"/>
    <w:rsid w:val="0086641B"/>
    <w:rsid w:val="008818D3"/>
    <w:rsid w:val="0088341A"/>
    <w:rsid w:val="00895307"/>
    <w:rsid w:val="008A0A18"/>
    <w:rsid w:val="008A1B2C"/>
    <w:rsid w:val="008E3342"/>
    <w:rsid w:val="008E4E75"/>
    <w:rsid w:val="008E58F8"/>
    <w:rsid w:val="008E5FAC"/>
    <w:rsid w:val="008E7699"/>
    <w:rsid w:val="008F5AD2"/>
    <w:rsid w:val="00900283"/>
    <w:rsid w:val="00904226"/>
    <w:rsid w:val="00905DC9"/>
    <w:rsid w:val="00912442"/>
    <w:rsid w:val="00913B5D"/>
    <w:rsid w:val="009319B1"/>
    <w:rsid w:val="0095447C"/>
    <w:rsid w:val="00967382"/>
    <w:rsid w:val="00974560"/>
    <w:rsid w:val="00986160"/>
    <w:rsid w:val="00991E2D"/>
    <w:rsid w:val="009927E3"/>
    <w:rsid w:val="009B4042"/>
    <w:rsid w:val="009C6347"/>
    <w:rsid w:val="009D2F92"/>
    <w:rsid w:val="00A21179"/>
    <w:rsid w:val="00A21724"/>
    <w:rsid w:val="00A22505"/>
    <w:rsid w:val="00A23D59"/>
    <w:rsid w:val="00A26E8F"/>
    <w:rsid w:val="00A308E3"/>
    <w:rsid w:val="00A41EB0"/>
    <w:rsid w:val="00A62726"/>
    <w:rsid w:val="00A65CFD"/>
    <w:rsid w:val="00A775EE"/>
    <w:rsid w:val="00A95CA9"/>
    <w:rsid w:val="00A97D3F"/>
    <w:rsid w:val="00AA07DD"/>
    <w:rsid w:val="00AA3673"/>
    <w:rsid w:val="00AB568E"/>
    <w:rsid w:val="00AC21AD"/>
    <w:rsid w:val="00AC7ADD"/>
    <w:rsid w:val="00AD230D"/>
    <w:rsid w:val="00AD69CF"/>
    <w:rsid w:val="00AD7290"/>
    <w:rsid w:val="00AE35A9"/>
    <w:rsid w:val="00AE365F"/>
    <w:rsid w:val="00AE40D7"/>
    <w:rsid w:val="00AF7C09"/>
    <w:rsid w:val="00B016D4"/>
    <w:rsid w:val="00B02450"/>
    <w:rsid w:val="00B024A7"/>
    <w:rsid w:val="00B10D14"/>
    <w:rsid w:val="00B14EFD"/>
    <w:rsid w:val="00B16595"/>
    <w:rsid w:val="00B4774F"/>
    <w:rsid w:val="00B532F7"/>
    <w:rsid w:val="00B6401E"/>
    <w:rsid w:val="00B65A82"/>
    <w:rsid w:val="00B66549"/>
    <w:rsid w:val="00B73A50"/>
    <w:rsid w:val="00B80B29"/>
    <w:rsid w:val="00B93383"/>
    <w:rsid w:val="00BA540B"/>
    <w:rsid w:val="00BB1276"/>
    <w:rsid w:val="00BD36BC"/>
    <w:rsid w:val="00BE0DEB"/>
    <w:rsid w:val="00C0032E"/>
    <w:rsid w:val="00C02640"/>
    <w:rsid w:val="00C04937"/>
    <w:rsid w:val="00C05EC4"/>
    <w:rsid w:val="00C1486A"/>
    <w:rsid w:val="00C23A79"/>
    <w:rsid w:val="00C27B2F"/>
    <w:rsid w:val="00C31E39"/>
    <w:rsid w:val="00C31FFA"/>
    <w:rsid w:val="00C4023E"/>
    <w:rsid w:val="00C40F96"/>
    <w:rsid w:val="00C51AF9"/>
    <w:rsid w:val="00C54884"/>
    <w:rsid w:val="00C56C09"/>
    <w:rsid w:val="00C62F06"/>
    <w:rsid w:val="00C8391E"/>
    <w:rsid w:val="00C84BCA"/>
    <w:rsid w:val="00CA3367"/>
    <w:rsid w:val="00CA4C78"/>
    <w:rsid w:val="00CB45A4"/>
    <w:rsid w:val="00CD2B9C"/>
    <w:rsid w:val="00CD5C9E"/>
    <w:rsid w:val="00CD5D1C"/>
    <w:rsid w:val="00CD6CDB"/>
    <w:rsid w:val="00CD6E6C"/>
    <w:rsid w:val="00CE119B"/>
    <w:rsid w:val="00CE1B97"/>
    <w:rsid w:val="00CE3D94"/>
    <w:rsid w:val="00CE4AE1"/>
    <w:rsid w:val="00CE5653"/>
    <w:rsid w:val="00CE63E6"/>
    <w:rsid w:val="00CF3EEB"/>
    <w:rsid w:val="00CF4AE3"/>
    <w:rsid w:val="00CF4EBB"/>
    <w:rsid w:val="00CF7CF4"/>
    <w:rsid w:val="00D006E8"/>
    <w:rsid w:val="00D013FE"/>
    <w:rsid w:val="00D01DF5"/>
    <w:rsid w:val="00D23912"/>
    <w:rsid w:val="00D2720F"/>
    <w:rsid w:val="00D305B4"/>
    <w:rsid w:val="00D3599D"/>
    <w:rsid w:val="00D5728F"/>
    <w:rsid w:val="00D57976"/>
    <w:rsid w:val="00D62B6F"/>
    <w:rsid w:val="00D67EAC"/>
    <w:rsid w:val="00D76D98"/>
    <w:rsid w:val="00D85225"/>
    <w:rsid w:val="00D91D76"/>
    <w:rsid w:val="00D92113"/>
    <w:rsid w:val="00D96517"/>
    <w:rsid w:val="00D96C38"/>
    <w:rsid w:val="00DA18ED"/>
    <w:rsid w:val="00DA549A"/>
    <w:rsid w:val="00DB1486"/>
    <w:rsid w:val="00DB47B9"/>
    <w:rsid w:val="00DC2807"/>
    <w:rsid w:val="00DE079C"/>
    <w:rsid w:val="00E04418"/>
    <w:rsid w:val="00E13FB2"/>
    <w:rsid w:val="00E15A93"/>
    <w:rsid w:val="00E265FE"/>
    <w:rsid w:val="00E27BA3"/>
    <w:rsid w:val="00E36B8B"/>
    <w:rsid w:val="00E4540A"/>
    <w:rsid w:val="00E5585E"/>
    <w:rsid w:val="00E6401B"/>
    <w:rsid w:val="00E64ED8"/>
    <w:rsid w:val="00E66D9E"/>
    <w:rsid w:val="00E7551F"/>
    <w:rsid w:val="00E772EE"/>
    <w:rsid w:val="00E9266F"/>
    <w:rsid w:val="00E96174"/>
    <w:rsid w:val="00EB57D7"/>
    <w:rsid w:val="00EC6D60"/>
    <w:rsid w:val="00ED4E16"/>
    <w:rsid w:val="00ED72D0"/>
    <w:rsid w:val="00EE5B58"/>
    <w:rsid w:val="00EF3D25"/>
    <w:rsid w:val="00F0719A"/>
    <w:rsid w:val="00F10501"/>
    <w:rsid w:val="00F1304F"/>
    <w:rsid w:val="00F263AC"/>
    <w:rsid w:val="00F27355"/>
    <w:rsid w:val="00F325CB"/>
    <w:rsid w:val="00F32B1D"/>
    <w:rsid w:val="00F412D8"/>
    <w:rsid w:val="00F41BF4"/>
    <w:rsid w:val="00F444C3"/>
    <w:rsid w:val="00F46F3F"/>
    <w:rsid w:val="00F47403"/>
    <w:rsid w:val="00F47CF9"/>
    <w:rsid w:val="00F53DDC"/>
    <w:rsid w:val="00F6662E"/>
    <w:rsid w:val="00F738CB"/>
    <w:rsid w:val="00F83A4C"/>
    <w:rsid w:val="00F92622"/>
    <w:rsid w:val="00FA405C"/>
    <w:rsid w:val="00FA488F"/>
    <w:rsid w:val="00FB238A"/>
    <w:rsid w:val="00FB25FA"/>
    <w:rsid w:val="00FB68D1"/>
    <w:rsid w:val="00FC6118"/>
    <w:rsid w:val="00FE5C2E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739BA7"/>
  <w15:docId w15:val="{DD007052-CB30-4CB5-9087-E5A020D04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34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.fincher@ucet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post16may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E7F9CC07-0436-40F3-978E-3FE86D03F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6A96A2-C041-49ED-ABC4-A6952F139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49F28A-AA68-478D-83AC-46D4DEB229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5B2339-842F-4BDA-A06B-CA5390CC75D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agendapost16may2022</Template>
  <TotalTime>2</TotalTime>
  <Pages>1</Pages>
  <Words>221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3</cp:revision>
  <cp:lastPrinted>2015-02-10T10:18:00Z</cp:lastPrinted>
  <dcterms:created xsi:type="dcterms:W3CDTF">2024-04-22T13:45:00Z</dcterms:created>
  <dcterms:modified xsi:type="dcterms:W3CDTF">2024-04-22T13:46:00Z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8728400</vt:r8>
  </property>
  <property fmtid="{D5CDD505-2E9C-101B-9397-08002B2CF9AE}" pid="4" name="MediaServiceImageTags">
    <vt:lpwstr/>
  </property>
</Properties>
</file>